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104AD042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4572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584"/>
            </w:tblGrid>
            <w:tr w:rsidR="00A6408A" w14:paraId="17EA4628" w14:textId="77777777" w:rsidTr="00844D05">
              <w:trPr>
                <w:trHeight w:hRule="exact" w:val="7567"/>
              </w:trPr>
              <w:tc>
                <w:tcPr>
                  <w:tcW w:w="6583" w:type="dxa"/>
                </w:tcPr>
                <w:p w14:paraId="0C118A10" w14:textId="025310E9" w:rsidR="00A6408A" w:rsidRDefault="00BA59B8" w:rsidP="00D22961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51A2538B" wp14:editId="1B9193C0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3638550" cy="657225"/>
                            <wp:effectExtent l="0" t="0" r="19050" b="2857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638550" cy="657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7A899E" w14:textId="53D05746" w:rsidR="00D22961" w:rsidRPr="00D22961" w:rsidRDefault="00025F9E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Can you identify the drugs and paraphernalia </w:t>
                                        </w:r>
                                        <w:r w:rsidR="00BA59B8"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hidden in plain sight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?</w:t>
                                        </w:r>
                                        <w:r w:rsidR="00D22961" w:rsidRPr="00D22961"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  <w:r w:rsidR="000E095D"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J</w:t>
                                        </w:r>
                                        <w:r w:rsidR="00D22961" w:rsidRPr="00D22961"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oin us to find out!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1A253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24pt;margin-top:2.25pt;width:286.5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">
                            <v:textbox>
                              <w:txbxContent>
                                <w:p w14:paraId="3F7A899E" w14:textId="53D05746" w:rsidR="00D22961" w:rsidRPr="00D22961" w:rsidRDefault="00025F9E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Can you identify the drugs and paraphernalia </w:t>
                                  </w:r>
                                  <w:r w:rsidR="00BA59B8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hidden in plain sight</w:t>
                                  </w: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  <w:r w:rsidR="00D22961" w:rsidRPr="00D2296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0E095D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  <w:r w:rsidR="00D22961" w:rsidRPr="00D2296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oin us to find out!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413F65">
                    <w:rPr>
                      <w:noProof/>
                      <w:lang w:eastAsia="en-US"/>
                    </w:rPr>
                    <w:drawing>
                      <wp:inline distT="0" distB="0" distL="0" distR="0" wp14:anchorId="06D8D2FA" wp14:editId="2E1973A9">
                        <wp:extent cx="4152900" cy="3295015"/>
                        <wp:effectExtent l="0" t="0" r="0" b="63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4207" cy="33357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1CF715F3" w14:textId="77777777" w:rsidTr="00521DC6">
              <w:trPr>
                <w:trHeight w:hRule="exact" w:val="6948"/>
              </w:trPr>
              <w:tc>
                <w:tcPr>
                  <w:tcW w:w="6583" w:type="dxa"/>
                </w:tcPr>
                <w:p w14:paraId="7AD81696" w14:textId="4273D871" w:rsidR="00D22961" w:rsidRPr="00E20B1C" w:rsidRDefault="00D22961" w:rsidP="00D22961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20B1C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Parent</w:t>
                  </w:r>
                  <w:r w:rsidR="006C5B6F" w:rsidRPr="00E20B1C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presentation sponsored by </w:t>
                  </w:r>
                  <w:r w:rsidR="00CD7233" w:rsidRPr="00E20B1C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Whitman Middle School</w:t>
                  </w:r>
                  <w:r w:rsidR="005541E8" w:rsidRPr="00E20B1C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PTA</w:t>
                  </w:r>
                  <w:r w:rsidR="000B44B6" w:rsidRPr="00E20B1C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and Mount Vernon High School PTSA</w:t>
                  </w:r>
                </w:p>
                <w:p w14:paraId="7CDC6147" w14:textId="77777777" w:rsidR="000B44B6" w:rsidRPr="00CA7E39" w:rsidRDefault="000B44B6" w:rsidP="00D22961">
                  <w:pPr>
                    <w:rPr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51B0D5B7" w14:textId="2F2BF74B" w:rsidR="00BD35AF" w:rsidRDefault="00100A17" w:rsidP="00DB2052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**</w:t>
                  </w:r>
                  <w:r w:rsidR="00BD35AF" w:rsidRPr="00DB2052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*</w:t>
                  </w:r>
                  <w: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N</w:t>
                  </w:r>
                  <w:r w:rsidR="00DB2052" w:rsidRPr="00DB2052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ot suitable for student</w:t>
                  </w:r>
                  <w: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attendance</w:t>
                  </w:r>
                  <w:r w:rsidR="00DB2052" w:rsidRPr="00DB2052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*</w:t>
                  </w:r>
                  <w: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**</w:t>
                  </w:r>
                </w:p>
                <w:p w14:paraId="44BABD68" w14:textId="77777777" w:rsidR="003B2CCB" w:rsidRDefault="003B2CCB" w:rsidP="00DB2052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119224CE" w14:textId="47683C8E" w:rsidR="00A6408A" w:rsidRPr="00DB2052" w:rsidRDefault="00883951" w:rsidP="00D22961">
                  <w:pPr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Tuesday</w:t>
                  </w:r>
                  <w:r w:rsidR="001E01E3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, </w:t>
                  </w:r>
                  <w:r w:rsidR="003A7E6A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March 12</w:t>
                  </w:r>
                  <w:r w:rsidR="00AC3CE4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, 202</w:t>
                  </w:r>
                  <w:r w:rsidR="003A7E6A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  <w:r w:rsidR="00BD35AF" w:rsidRPr="00DB2052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@</w:t>
                  </w:r>
                  <w:r w:rsidR="003A7E6A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7</w:t>
                  </w:r>
                  <w:r w:rsidR="00BD35AF" w:rsidRPr="00DB2052">
                    <w:rPr>
                      <w:b/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pm</w:t>
                  </w:r>
                </w:p>
                <w:p w14:paraId="20622F3E" w14:textId="77777777" w:rsidR="00CD11E8" w:rsidRPr="000B44B6" w:rsidRDefault="00D22961" w:rsidP="00D22961">
                  <w:pPr>
                    <w:rPr>
                      <w:b/>
                      <w:bCs/>
                      <w:color w:val="00524D" w:themeColor="accent2" w:themeShade="80"/>
                      <w:sz w:val="48"/>
                      <w:szCs w:val="48"/>
                    </w:rPr>
                  </w:pPr>
                  <w:r w:rsidRPr="000B44B6">
                    <w:rPr>
                      <w:b/>
                      <w:bCs/>
                      <w:color w:val="00524D" w:themeColor="accent2" w:themeShade="80"/>
                      <w:sz w:val="48"/>
                      <w:szCs w:val="48"/>
                    </w:rPr>
                    <w:t>Drug Trends in Teens:</w:t>
                  </w:r>
                  <w:r w:rsidR="00D76300" w:rsidRPr="000B44B6">
                    <w:rPr>
                      <w:b/>
                      <w:bCs/>
                      <w:color w:val="00524D" w:themeColor="accent2" w:themeShade="80"/>
                      <w:sz w:val="48"/>
                      <w:szCs w:val="48"/>
                    </w:rPr>
                    <w:t xml:space="preserve"> </w:t>
                  </w:r>
                </w:p>
                <w:p w14:paraId="53241205" w14:textId="3160E77B" w:rsidR="00D75B6E" w:rsidRPr="000B44B6" w:rsidRDefault="00CD11E8" w:rsidP="00D22961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00524D" w:themeColor="accent2" w:themeShade="80"/>
                      <w:kern w:val="28"/>
                      <w:sz w:val="48"/>
                      <w:szCs w:val="48"/>
                    </w:rPr>
                  </w:pPr>
                  <w:r w:rsidRPr="000B44B6">
                    <w:rPr>
                      <w:b/>
                      <w:bCs/>
                      <w:color w:val="00524D" w:themeColor="accent2" w:themeShade="80"/>
                      <w:sz w:val="48"/>
                      <w:szCs w:val="48"/>
                    </w:rPr>
                    <w:t>Hiding in Plain Sight</w:t>
                  </w:r>
                  <w:r w:rsidR="00D22961" w:rsidRPr="000B44B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00524D" w:themeColor="accent2" w:themeShade="80"/>
                      <w:kern w:val="28"/>
                      <w:sz w:val="48"/>
                      <w:szCs w:val="48"/>
                    </w:rPr>
                    <w:t xml:space="preserve"> </w:t>
                  </w:r>
                </w:p>
                <w:p w14:paraId="4275515C" w14:textId="77777777" w:rsidR="00D75B6E" w:rsidRDefault="00D75B6E" w:rsidP="00926DB6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6C201996" w14:textId="4E500CE7" w:rsidR="00F04675" w:rsidRPr="00521DC6" w:rsidRDefault="00D76300" w:rsidP="00926DB6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521DC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Presenter</w:t>
                  </w:r>
                  <w:r w:rsidR="006A3791" w:rsidRPr="00521DC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:</w:t>
                  </w:r>
                  <w:r w:rsidR="005A6614" w:rsidRPr="00521DC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Beth Mohaupt, MA, </w:t>
                  </w:r>
                  <w:r w:rsidR="00330CDF" w:rsidRPr="00521DC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NCC</w:t>
                  </w:r>
                  <w:r w:rsidR="000B44B6" w:rsidRPr="00521DC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, LPC, CIMHP</w:t>
                  </w:r>
                  <w:r w:rsidR="00AC3CE4" w:rsidRPr="00521DC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14:paraId="21A98E72" w14:textId="3EB16B8F" w:rsidR="00D76300" w:rsidRPr="00521DC6" w:rsidRDefault="00B37433" w:rsidP="00926DB6">
                  <w:pPr>
                    <w:rPr>
                      <w:b/>
                      <w:bCs/>
                      <w:color w:val="007B73" w:themeColor="accent2" w:themeShade="BF"/>
                      <w:sz w:val="28"/>
                      <w:szCs w:val="28"/>
                    </w:rPr>
                  </w:pPr>
                  <w:r w:rsidRPr="00521DC6">
                    <w:rPr>
                      <w:b/>
                      <w:bCs/>
                      <w:color w:val="007B73" w:themeColor="accent2" w:themeShade="BF"/>
                      <w:sz w:val="28"/>
                      <w:szCs w:val="28"/>
                    </w:rPr>
                    <w:t>Substance Abuse Prevention Specialist</w:t>
                  </w:r>
                </w:p>
                <w:p w14:paraId="756C5E2D" w14:textId="187A44B7" w:rsidR="00844D05" w:rsidRDefault="00844D05" w:rsidP="00CA7E39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00CA6989" w14:textId="401AD11D" w:rsidR="00CA7E39" w:rsidRDefault="00521DC6" w:rsidP="00CA7E39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Please register to attend!  Registration </w:t>
                  </w:r>
                  <w:r w:rsidR="000B44B6"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Zoom link: </w:t>
                  </w:r>
                  <w:hyperlink r:id="rId7" w:anchor="/registration" w:history="1">
                    <w:r w:rsidR="000B44B6" w:rsidRPr="00756EC3">
                      <w:rPr>
                        <w:rStyle w:val="Hyperlink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https://myfcpsk12.zoom.us/meeting/register/tJwsfuGpqjIoHdAaUEFk07mm6f-vL2CkKwMI#/registration</w:t>
                    </w:r>
                  </w:hyperlink>
                </w:p>
                <w:p w14:paraId="5F91E2EF" w14:textId="77777777" w:rsidR="000B44B6" w:rsidRPr="007565C2" w:rsidRDefault="000B44B6" w:rsidP="00CA7E39">
                  <w:pPr>
                    <w:rPr>
                      <w:color w:val="000000" w:themeColor="text1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23C3789E" w14:textId="3F5B03B2" w:rsidR="00CA7E39" w:rsidRPr="0006429F" w:rsidRDefault="00CA7E39" w:rsidP="00926DB6">
                  <w:pPr>
                    <w:rPr>
                      <w:b/>
                      <w:bCs/>
                      <w:color w:val="007B73" w:themeColor="accent2" w:themeShade="BF"/>
                    </w:rPr>
                  </w:pPr>
                </w:p>
              </w:tc>
            </w:tr>
            <w:tr w:rsidR="00A6408A" w14:paraId="1D7BB97F" w14:textId="77777777" w:rsidTr="00844D05">
              <w:trPr>
                <w:trHeight w:hRule="exact" w:val="1513"/>
              </w:trPr>
              <w:tc>
                <w:tcPr>
                  <w:tcW w:w="6583" w:type="dxa"/>
                  <w:vAlign w:val="bottom"/>
                </w:tcPr>
                <w:p w14:paraId="4E11D741" w14:textId="0B7488CA" w:rsidR="00A6408A" w:rsidRDefault="00A6408A" w:rsidP="00D22961"/>
              </w:tc>
            </w:tr>
          </w:tbl>
          <w:p w14:paraId="2E8811A8" w14:textId="77777777" w:rsidR="00A6408A" w:rsidRDefault="00A6408A"/>
        </w:tc>
        <w:tc>
          <w:tcPr>
            <w:tcW w:w="144" w:type="dxa"/>
          </w:tcPr>
          <w:p w14:paraId="351A2FAD" w14:textId="77777777"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25CBC5F6" w14:textId="77777777" w:rsidTr="00D22961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48A3CAED" w14:textId="54B182E2" w:rsidR="00A6408A" w:rsidRDefault="00D22961" w:rsidP="00D22961">
                  <w:pPr>
                    <w:pStyle w:val="Heading2"/>
                  </w:pPr>
                  <w:r>
                    <w:t>Topics include:</w:t>
                  </w:r>
                </w:p>
                <w:p w14:paraId="4EACC016" w14:textId="77777777" w:rsidR="00A6408A" w:rsidRDefault="00A6408A" w:rsidP="00D22961">
                  <w:pPr>
                    <w:pStyle w:val="Line"/>
                  </w:pPr>
                </w:p>
                <w:p w14:paraId="5451EB9A" w14:textId="798F1E05" w:rsidR="00A6408A" w:rsidRDefault="00025F9E" w:rsidP="00D22961">
                  <w:pPr>
                    <w:pStyle w:val="Heading2"/>
                  </w:pPr>
                  <w:r>
                    <w:t xml:space="preserve">Current </w:t>
                  </w:r>
                  <w:r w:rsidR="00D22961">
                    <w:t>Drug trends in teens</w:t>
                  </w:r>
                </w:p>
                <w:p w14:paraId="65C84417" w14:textId="77777777" w:rsidR="00A6408A" w:rsidRDefault="00A6408A" w:rsidP="00D22961">
                  <w:pPr>
                    <w:pStyle w:val="Line"/>
                  </w:pPr>
                </w:p>
                <w:p w14:paraId="4EE91BB1" w14:textId="02F54230" w:rsidR="00A6408A" w:rsidRDefault="00D22961" w:rsidP="00D22961">
                  <w:pPr>
                    <w:pStyle w:val="Heading2"/>
                  </w:pPr>
                  <w:r>
                    <w:t>identifying paraphernalia and drug culture</w:t>
                  </w:r>
                </w:p>
                <w:p w14:paraId="5FD8405F" w14:textId="77777777" w:rsidR="00A6408A" w:rsidRDefault="00A6408A" w:rsidP="00D22961">
                  <w:pPr>
                    <w:pStyle w:val="Line"/>
                  </w:pPr>
                </w:p>
                <w:p w14:paraId="062A6C02" w14:textId="15FD638D" w:rsidR="00A6408A" w:rsidRDefault="00D22961" w:rsidP="00D22961">
                  <w:pPr>
                    <w:pStyle w:val="Heading2"/>
                  </w:pPr>
                  <w:r>
                    <w:t>signs</w:t>
                  </w:r>
                  <w:r w:rsidR="00A0253F">
                    <w:t>/symptoms</w:t>
                  </w:r>
                  <w:r>
                    <w:t xml:space="preserve"> of drug use</w:t>
                  </w:r>
                </w:p>
                <w:p w14:paraId="247E46FE" w14:textId="77777777" w:rsidR="00A6408A" w:rsidRDefault="00A6408A" w:rsidP="00D22961">
                  <w:pPr>
                    <w:pStyle w:val="Line"/>
                  </w:pPr>
                </w:p>
                <w:p w14:paraId="1B7655F1" w14:textId="23C71FF0" w:rsidR="00A6408A" w:rsidRDefault="00D22961" w:rsidP="00D22961">
                  <w:pPr>
                    <w:pStyle w:val="Heading2"/>
                  </w:pPr>
                  <w:r>
                    <w:t>prevention strategies</w:t>
                  </w:r>
                  <w:r w:rsidR="00BA59B8">
                    <w:t xml:space="preserve"> for parents</w:t>
                  </w:r>
                </w:p>
              </w:tc>
            </w:tr>
            <w:tr w:rsidR="00A6408A" w14:paraId="70958649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157625D1" w14:textId="77777777" w:rsidR="00A6408A" w:rsidRDefault="00A6408A"/>
              </w:tc>
            </w:tr>
            <w:tr w:rsidR="00A6408A" w14:paraId="76F83F01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334D83AD" w14:textId="2B02AE54" w:rsidR="00A6408A" w:rsidRDefault="00B37433">
                  <w:pPr>
                    <w:pStyle w:val="Heading3"/>
                  </w:pPr>
                  <w:r>
                    <w:t>Office of STudent Safety and Wellness</w:t>
                  </w:r>
                </w:p>
                <w:p w14:paraId="3FC13FB7" w14:textId="215E54C8" w:rsidR="00413F65" w:rsidRDefault="00000000" w:rsidP="00413F6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B0DB5CBBB5F04CC59053F75AB55F7038"/>
                      </w:placeholder>
                      <w15:appearance w15:val="hidden"/>
                      <w:text w:multiLine="1"/>
                    </w:sdtPr>
                    <w:sdtContent>
                      <w:r w:rsidR="00B37433">
                        <w:br/>
                      </w:r>
                    </w:sdtContent>
                  </w:sdt>
                  <w:hyperlink r:id="rId8" w:history="1">
                    <w:r w:rsidR="00B37433" w:rsidRPr="00B37433">
                      <w:rPr>
                        <w:rStyle w:val="Hyperlink"/>
                        <w:b/>
                        <w:bCs/>
                      </w:rPr>
                      <w:t>www.fcps.edu/resources/student-safety-and-wellness</w:t>
                    </w:r>
                  </w:hyperlink>
                </w:p>
                <w:p w14:paraId="73B62E56" w14:textId="01CA6055" w:rsidR="00413F65" w:rsidRDefault="00B37433" w:rsidP="00413F65">
                  <w:pPr>
                    <w:pStyle w:val="ContactInfo"/>
                  </w:pPr>
                  <w:r w:rsidRPr="00B37433">
                    <w:rPr>
                      <w:b/>
                      <w:bCs/>
                    </w:rPr>
                    <w:t>571-423-4270</w:t>
                  </w:r>
                </w:p>
                <w:p w14:paraId="2F1C97CC" w14:textId="140B8D0C" w:rsidR="00A6408A" w:rsidRDefault="00A6408A" w:rsidP="00413F65">
                  <w:pPr>
                    <w:pStyle w:val="ContactInfo"/>
                  </w:pPr>
                </w:p>
              </w:tc>
            </w:tr>
          </w:tbl>
          <w:p w14:paraId="2C95F7A9" w14:textId="77777777" w:rsidR="00A6408A" w:rsidRDefault="00A6408A"/>
        </w:tc>
      </w:tr>
    </w:tbl>
    <w:p w14:paraId="212440DB" w14:textId="568048F9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961"/>
    <w:rsid w:val="00025F9E"/>
    <w:rsid w:val="0006429F"/>
    <w:rsid w:val="000B44B6"/>
    <w:rsid w:val="000E095D"/>
    <w:rsid w:val="00100A17"/>
    <w:rsid w:val="001A0C0C"/>
    <w:rsid w:val="001D0A90"/>
    <w:rsid w:val="001E01E3"/>
    <w:rsid w:val="00330CDF"/>
    <w:rsid w:val="003A7E6A"/>
    <w:rsid w:val="003B2CCB"/>
    <w:rsid w:val="00413F65"/>
    <w:rsid w:val="00442D80"/>
    <w:rsid w:val="004B6534"/>
    <w:rsid w:val="00521DC6"/>
    <w:rsid w:val="005541E8"/>
    <w:rsid w:val="005A6614"/>
    <w:rsid w:val="00627BE8"/>
    <w:rsid w:val="006A3791"/>
    <w:rsid w:val="006C5B6F"/>
    <w:rsid w:val="007565C2"/>
    <w:rsid w:val="007D29A6"/>
    <w:rsid w:val="00844D05"/>
    <w:rsid w:val="00883951"/>
    <w:rsid w:val="00926DB6"/>
    <w:rsid w:val="009E6351"/>
    <w:rsid w:val="00A0253F"/>
    <w:rsid w:val="00A6408A"/>
    <w:rsid w:val="00A854E5"/>
    <w:rsid w:val="00AC3CE4"/>
    <w:rsid w:val="00B37433"/>
    <w:rsid w:val="00B93510"/>
    <w:rsid w:val="00BA59B8"/>
    <w:rsid w:val="00BD35AF"/>
    <w:rsid w:val="00C07E94"/>
    <w:rsid w:val="00CA7E39"/>
    <w:rsid w:val="00CD11E8"/>
    <w:rsid w:val="00CD7233"/>
    <w:rsid w:val="00D22961"/>
    <w:rsid w:val="00D75B6E"/>
    <w:rsid w:val="00D76300"/>
    <w:rsid w:val="00DB2052"/>
    <w:rsid w:val="00E20B1C"/>
    <w:rsid w:val="00F04675"/>
    <w:rsid w:val="00F6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2796F0"/>
  <w15:chartTrackingRefBased/>
  <w15:docId w15:val="{48740AB6-B441-417C-9704-3425CA530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37433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7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ps.edu/resources/student-safety-and-wellness" TargetMode="External"/><Relationship Id="rId3" Type="http://schemas.openxmlformats.org/officeDocument/2006/relationships/styles" Target="styles.xml"/><Relationship Id="rId7" Type="http://schemas.openxmlformats.org/officeDocument/2006/relationships/hyperlink" Target="https://myfcpsk12.zoom.us/meeting/register/tJwsfuGpqjIoHdAaUEFk07mm6f-vL2CkKwM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jmohaupt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DB5CBBB5F04CC59053F75AB55F7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0F63E-3434-4FC8-B26E-C56CE22E7C2A}"/>
      </w:docPartPr>
      <w:docPartBody>
        <w:p w:rsidR="00D83A13" w:rsidRDefault="00502326">
          <w:pPr>
            <w:pStyle w:val="B0DB5CBBB5F04CC59053F75AB55F7038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26"/>
    <w:rsid w:val="000A4F95"/>
    <w:rsid w:val="00230001"/>
    <w:rsid w:val="002B3762"/>
    <w:rsid w:val="0035618F"/>
    <w:rsid w:val="00460FF4"/>
    <w:rsid w:val="00502326"/>
    <w:rsid w:val="006E0F8C"/>
    <w:rsid w:val="00813FC1"/>
    <w:rsid w:val="00D83A13"/>
    <w:rsid w:val="00DF5FC6"/>
    <w:rsid w:val="00E62CE2"/>
    <w:rsid w:val="00E8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DB5CBBB5F04CC59053F75AB55F7038">
    <w:name w:val="B0DB5CBBB5F04CC59053F75AB55F7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82F8B1-2B66-4D92-BFC3-FA32598041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Mohaupt, Elizabeth J</dc:creator>
  <cp:keywords/>
  <dc:description/>
  <cp:lastModifiedBy>Grimes, Veronda L</cp:lastModifiedBy>
  <cp:revision>2</cp:revision>
  <cp:lastPrinted>2012-12-25T21:02:00Z</cp:lastPrinted>
  <dcterms:created xsi:type="dcterms:W3CDTF">2024-02-16T20:47:00Z</dcterms:created>
  <dcterms:modified xsi:type="dcterms:W3CDTF">2024-02-16T20:47:00Z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