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1337D934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1BAC7CF2" w14:textId="1321B42F" w:rsidR="001B2ABD" w:rsidRDefault="007A49D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CB7563D" wp14:editId="0B87022E">
                  <wp:extent cx="2139950" cy="2317115"/>
                  <wp:effectExtent l="0" t="0" r="0" b="6985"/>
                  <wp:docPr id="5" name="Picture 5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wearing glasses&#10;&#10;Description automatically generated with medium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31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43421FB6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5AC7741D" w14:textId="5554AA11" w:rsidR="001B2ABD" w:rsidRPr="00F93AAD" w:rsidRDefault="00147EAD" w:rsidP="001B2ABD">
            <w:pPr>
              <w:pStyle w:val="Title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12E6272E" wp14:editId="7CE5FC85">
                  <wp:extent cx="3618584" cy="1520456"/>
                  <wp:effectExtent l="0" t="0" r="1270" b="3810"/>
                  <wp:docPr id="2" name="ch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art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450" cy="153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5755" w:rsidRPr="00925755">
              <w:rPr>
                <w:sz w:val="40"/>
                <w:szCs w:val="40"/>
              </w:rPr>
              <w:t>Laura Leigh GOttula, LCSW</w:t>
            </w:r>
          </w:p>
          <w:p w14:paraId="266556B5" w14:textId="77777777" w:rsidR="001B2ABD" w:rsidRPr="00BA7753" w:rsidRDefault="00112862" w:rsidP="00112862">
            <w:pPr>
              <w:pStyle w:val="Subtitle"/>
              <w:jc w:val="center"/>
              <w:rPr>
                <w:rFonts w:ascii="Copperplate Gothic Bold" w:hAnsi="Copperplate Gothic Bold" w:cs="Aharoni"/>
                <w:spacing w:val="0"/>
                <w:w w:val="100"/>
                <w:sz w:val="28"/>
              </w:rPr>
            </w:pPr>
            <w:r w:rsidRPr="00C67FF5">
              <w:rPr>
                <w:rFonts w:ascii="Copperplate Gothic Bold" w:hAnsi="Copperplate Gothic Bold" w:cs="Aharoni"/>
                <w:spacing w:val="1"/>
                <w:w w:val="38"/>
                <w:sz w:val="28"/>
              </w:rPr>
              <w:t>Military and Family Life Counselo</w:t>
            </w:r>
            <w:r w:rsidRPr="00C67FF5">
              <w:rPr>
                <w:rFonts w:ascii="Copperplate Gothic Bold" w:hAnsi="Copperplate Gothic Bold" w:cs="Aharoni"/>
                <w:spacing w:val="21"/>
                <w:w w:val="38"/>
                <w:sz w:val="28"/>
              </w:rPr>
              <w:t>r</w:t>
            </w:r>
          </w:p>
          <w:p w14:paraId="30BE6510" w14:textId="48B28954" w:rsidR="00112862" w:rsidRPr="00112862" w:rsidRDefault="00925755" w:rsidP="00112862">
            <w:pPr>
              <w:jc w:val="center"/>
            </w:pPr>
            <w:r w:rsidRPr="00BA7753">
              <w:rPr>
                <w:sz w:val="28"/>
                <w:szCs w:val="28"/>
              </w:rPr>
              <w:t>Robinson Secondary</w:t>
            </w:r>
            <w:r w:rsidR="00112862" w:rsidRPr="00BA7753">
              <w:rPr>
                <w:sz w:val="28"/>
                <w:szCs w:val="28"/>
              </w:rPr>
              <w:t xml:space="preserve"> School</w:t>
            </w:r>
          </w:p>
        </w:tc>
      </w:tr>
      <w:tr w:rsidR="001B2ABD" w14:paraId="19B81944" w14:textId="77777777" w:rsidTr="001B2ABD">
        <w:tc>
          <w:tcPr>
            <w:tcW w:w="3600" w:type="dxa"/>
          </w:tcPr>
          <w:p w14:paraId="34715775" w14:textId="4A4E7A79" w:rsidR="000C4910" w:rsidRPr="00F93AAD" w:rsidRDefault="00F93AAD" w:rsidP="00036450">
            <w:pPr>
              <w:rPr>
                <w:sz w:val="20"/>
                <w:szCs w:val="20"/>
              </w:rPr>
            </w:pPr>
            <w:r w:rsidRPr="00F93AAD">
              <w:rPr>
                <w:sz w:val="20"/>
                <w:szCs w:val="20"/>
              </w:rPr>
              <w:t>W</w:t>
            </w:r>
            <w:r w:rsidR="000C4910" w:rsidRPr="00F93AAD">
              <w:rPr>
                <w:sz w:val="20"/>
                <w:szCs w:val="20"/>
              </w:rPr>
              <w:t>elcome to the 202</w:t>
            </w:r>
            <w:r w:rsidR="00925755">
              <w:rPr>
                <w:sz w:val="20"/>
                <w:szCs w:val="20"/>
              </w:rPr>
              <w:t>1</w:t>
            </w:r>
            <w:r w:rsidR="000C4910" w:rsidRPr="00F93AAD">
              <w:rPr>
                <w:sz w:val="20"/>
                <w:szCs w:val="20"/>
              </w:rPr>
              <w:t>-202</w:t>
            </w:r>
            <w:r w:rsidR="00925755">
              <w:rPr>
                <w:sz w:val="20"/>
                <w:szCs w:val="20"/>
              </w:rPr>
              <w:t>2</w:t>
            </w:r>
            <w:r w:rsidR="000C4910" w:rsidRPr="00F93AAD">
              <w:rPr>
                <w:sz w:val="20"/>
                <w:szCs w:val="20"/>
              </w:rPr>
              <w:t xml:space="preserve"> school year</w:t>
            </w:r>
            <w:r w:rsidR="00147EAD">
              <w:rPr>
                <w:sz w:val="20"/>
                <w:szCs w:val="20"/>
              </w:rPr>
              <w:t>!</w:t>
            </w:r>
            <w:r w:rsidR="000C4910" w:rsidRPr="00F93AAD">
              <w:rPr>
                <w:sz w:val="20"/>
                <w:szCs w:val="20"/>
              </w:rPr>
              <w:t xml:space="preserve">  My name is </w:t>
            </w:r>
            <w:r w:rsidR="00925755">
              <w:rPr>
                <w:sz w:val="20"/>
                <w:szCs w:val="20"/>
              </w:rPr>
              <w:t>Laura Leigh Gottula</w:t>
            </w:r>
            <w:r w:rsidR="000C4910" w:rsidRPr="00F93AAD">
              <w:rPr>
                <w:sz w:val="20"/>
                <w:szCs w:val="20"/>
              </w:rPr>
              <w:t xml:space="preserve">, and I am the Military and Family Life Counselor at </w:t>
            </w:r>
            <w:r w:rsidR="00925755">
              <w:rPr>
                <w:sz w:val="20"/>
                <w:szCs w:val="20"/>
              </w:rPr>
              <w:t>Robinson Secondary</w:t>
            </w:r>
            <w:r w:rsidR="000C4910" w:rsidRPr="00F93AAD">
              <w:rPr>
                <w:sz w:val="20"/>
                <w:szCs w:val="20"/>
              </w:rPr>
              <w:t xml:space="preserve"> School. I </w:t>
            </w:r>
            <w:r w:rsidR="00BE3B53">
              <w:rPr>
                <w:sz w:val="20"/>
                <w:szCs w:val="20"/>
              </w:rPr>
              <w:t xml:space="preserve">am very </w:t>
            </w:r>
            <w:r w:rsidR="000C4910" w:rsidRPr="00F93AAD">
              <w:rPr>
                <w:sz w:val="20"/>
                <w:szCs w:val="20"/>
              </w:rPr>
              <w:t>excited to</w:t>
            </w:r>
            <w:r w:rsidR="00BE3B53">
              <w:rPr>
                <w:sz w:val="20"/>
                <w:szCs w:val="20"/>
              </w:rPr>
              <w:t xml:space="preserve"> be</w:t>
            </w:r>
            <w:r w:rsidR="000C4910" w:rsidRPr="00F93AAD">
              <w:rPr>
                <w:sz w:val="20"/>
                <w:szCs w:val="20"/>
              </w:rPr>
              <w:t xml:space="preserve"> work</w:t>
            </w:r>
            <w:r w:rsidR="00BE3B53">
              <w:rPr>
                <w:sz w:val="20"/>
                <w:szCs w:val="20"/>
              </w:rPr>
              <w:t>ing</w:t>
            </w:r>
            <w:r w:rsidR="000C4910" w:rsidRPr="00F93AAD">
              <w:rPr>
                <w:sz w:val="20"/>
                <w:szCs w:val="20"/>
              </w:rPr>
              <w:t xml:space="preserve"> with military students and their families. MFLCs provide nonmedical counseling to enhance social, academic, and emotional skills to support the wellbeing of military students and their families. </w:t>
            </w:r>
            <w:r w:rsidR="00147EAD">
              <w:rPr>
                <w:sz w:val="20"/>
                <w:szCs w:val="20"/>
              </w:rPr>
              <w:t>Sessions</w:t>
            </w:r>
            <w:r w:rsidR="00FE04E3">
              <w:rPr>
                <w:sz w:val="20"/>
                <w:szCs w:val="20"/>
              </w:rPr>
              <w:t xml:space="preserve"> are in-person, </w:t>
            </w:r>
            <w:r w:rsidR="00147EAD">
              <w:rPr>
                <w:sz w:val="20"/>
                <w:szCs w:val="20"/>
              </w:rPr>
              <w:t xml:space="preserve">and all services are free and confidential. </w:t>
            </w:r>
            <w:r w:rsidR="000C4910" w:rsidRPr="00F93AAD">
              <w:rPr>
                <w:sz w:val="20"/>
                <w:szCs w:val="20"/>
              </w:rPr>
              <w:t xml:space="preserve">I am available to all military families and </w:t>
            </w:r>
            <w:r w:rsidR="0041231B">
              <w:rPr>
                <w:sz w:val="20"/>
                <w:szCs w:val="20"/>
              </w:rPr>
              <w:t xml:space="preserve">for consultation with </w:t>
            </w:r>
            <w:r w:rsidR="000C4910" w:rsidRPr="00F93AAD">
              <w:rPr>
                <w:sz w:val="20"/>
                <w:szCs w:val="20"/>
              </w:rPr>
              <w:t>school staf</w:t>
            </w:r>
            <w:r w:rsidR="0041231B">
              <w:rPr>
                <w:sz w:val="20"/>
                <w:szCs w:val="20"/>
              </w:rPr>
              <w:t xml:space="preserve">f </w:t>
            </w:r>
            <w:r w:rsidR="000C4910" w:rsidRPr="00F93AAD">
              <w:rPr>
                <w:sz w:val="20"/>
                <w:szCs w:val="20"/>
              </w:rPr>
              <w:t xml:space="preserve">Monday-Friday. </w:t>
            </w:r>
            <w:r w:rsidR="00623D6F">
              <w:rPr>
                <w:sz w:val="20"/>
                <w:szCs w:val="20"/>
              </w:rPr>
              <w:t>Hours are</w:t>
            </w:r>
            <w:r w:rsidR="000C4910" w:rsidRPr="00F93AAD">
              <w:rPr>
                <w:sz w:val="20"/>
                <w:szCs w:val="20"/>
              </w:rPr>
              <w:t xml:space="preserve"> flexible</w:t>
            </w:r>
            <w:r w:rsidR="0041231B">
              <w:rPr>
                <w:sz w:val="20"/>
                <w:szCs w:val="20"/>
              </w:rPr>
              <w:t xml:space="preserve"> to</w:t>
            </w:r>
            <w:r w:rsidR="000C4910" w:rsidRPr="00F93AAD">
              <w:rPr>
                <w:sz w:val="20"/>
                <w:szCs w:val="20"/>
              </w:rPr>
              <w:t xml:space="preserve"> </w:t>
            </w:r>
            <w:r w:rsidR="00147EAD">
              <w:rPr>
                <w:sz w:val="20"/>
                <w:szCs w:val="20"/>
              </w:rPr>
              <w:t>fit</w:t>
            </w:r>
            <w:r w:rsidR="000C4910" w:rsidRPr="00F93AAD">
              <w:rPr>
                <w:sz w:val="20"/>
                <w:szCs w:val="20"/>
              </w:rPr>
              <w:t xml:space="preserve"> your</w:t>
            </w:r>
            <w:r w:rsidR="00623D6F">
              <w:rPr>
                <w:sz w:val="20"/>
                <w:szCs w:val="20"/>
              </w:rPr>
              <w:t xml:space="preserve"> schedule</w:t>
            </w:r>
            <w:r w:rsidR="000C4910" w:rsidRPr="00F93AAD">
              <w:rPr>
                <w:sz w:val="20"/>
                <w:szCs w:val="20"/>
              </w:rPr>
              <w:t xml:space="preserve">. Please feel free to contact me </w:t>
            </w:r>
            <w:r w:rsidR="00FE04E3">
              <w:rPr>
                <w:sz w:val="20"/>
                <w:szCs w:val="20"/>
              </w:rPr>
              <w:t>for more information</w:t>
            </w:r>
            <w:r w:rsidR="000C4910" w:rsidRPr="00F93AAD">
              <w:rPr>
                <w:sz w:val="20"/>
                <w:szCs w:val="20"/>
              </w:rPr>
              <w:t xml:space="preserve">. </w:t>
            </w:r>
          </w:p>
          <w:sdt>
            <w:sdtPr>
              <w:rPr>
                <w:sz w:val="20"/>
                <w:szCs w:val="20"/>
              </w:rPr>
              <w:id w:val="-1954003311"/>
              <w:placeholder>
                <w:docPart w:val="84AE8E67D8824F57B69025B386E07917"/>
              </w:placeholder>
              <w:temporary/>
              <w:showingPlcHdr/>
              <w15:appearance w15:val="hidden"/>
            </w:sdtPr>
            <w:sdtEndPr/>
            <w:sdtContent>
              <w:p w14:paraId="1E354836" w14:textId="77777777" w:rsidR="00036450" w:rsidRPr="00F93AAD" w:rsidRDefault="00CB0055" w:rsidP="00CB0055">
                <w:pPr>
                  <w:pStyle w:val="Heading3"/>
                  <w:rPr>
                    <w:sz w:val="20"/>
                    <w:szCs w:val="20"/>
                  </w:rPr>
                </w:pPr>
                <w:r w:rsidRPr="00F93AAD">
                  <w:rPr>
                    <w:sz w:val="20"/>
                    <w:szCs w:val="20"/>
                  </w:rPr>
                  <w:t>Contact</w:t>
                </w:r>
              </w:p>
            </w:sdtContent>
          </w:sdt>
          <w:sdt>
            <w:sdtPr>
              <w:rPr>
                <w:sz w:val="20"/>
                <w:szCs w:val="20"/>
              </w:rPr>
              <w:id w:val="1111563247"/>
              <w:placeholder>
                <w:docPart w:val="537432BE12454381A1F0534065FDB97F"/>
              </w:placeholder>
              <w:temporary/>
              <w:showingPlcHdr/>
              <w15:appearance w15:val="hidden"/>
            </w:sdtPr>
            <w:sdtEndPr/>
            <w:sdtContent>
              <w:p w14:paraId="7D20072C" w14:textId="77777777" w:rsidR="004D3011" w:rsidRPr="00F93AAD" w:rsidRDefault="004D3011" w:rsidP="004D3011">
                <w:pPr>
                  <w:rPr>
                    <w:sz w:val="20"/>
                    <w:szCs w:val="20"/>
                  </w:rPr>
                </w:pPr>
                <w:r w:rsidRPr="00F93AAD">
                  <w:rPr>
                    <w:sz w:val="20"/>
                    <w:szCs w:val="20"/>
                  </w:rPr>
                  <w:t>PHONE:</w:t>
                </w:r>
              </w:p>
            </w:sdtContent>
          </w:sdt>
          <w:p w14:paraId="50C00EBB" w14:textId="26B9824E" w:rsidR="004D3011" w:rsidRPr="00F93AAD" w:rsidRDefault="00112862" w:rsidP="004D3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C:</w:t>
            </w:r>
            <w:r w:rsidR="000C4910" w:rsidRPr="00F93AAD">
              <w:rPr>
                <w:sz w:val="20"/>
                <w:szCs w:val="20"/>
              </w:rPr>
              <w:t>(</w:t>
            </w:r>
            <w:r w:rsidR="007A49DD">
              <w:rPr>
                <w:sz w:val="20"/>
                <w:szCs w:val="20"/>
              </w:rPr>
              <w:t>571</w:t>
            </w:r>
            <w:r w:rsidR="000C4910" w:rsidRPr="00F93AAD">
              <w:rPr>
                <w:sz w:val="20"/>
                <w:szCs w:val="20"/>
              </w:rPr>
              <w:t>)</w:t>
            </w:r>
            <w:r w:rsidR="007A49DD">
              <w:rPr>
                <w:sz w:val="20"/>
                <w:szCs w:val="20"/>
              </w:rPr>
              <w:t>419-1794</w:t>
            </w:r>
            <w:r>
              <w:rPr>
                <w:sz w:val="20"/>
                <w:szCs w:val="20"/>
              </w:rPr>
              <w:t xml:space="preserve"> </w:t>
            </w:r>
          </w:p>
          <w:p w14:paraId="7301FD90" w14:textId="77777777" w:rsidR="004D3011" w:rsidRPr="00F93AAD" w:rsidRDefault="004D3011" w:rsidP="004D3011">
            <w:pPr>
              <w:rPr>
                <w:sz w:val="20"/>
                <w:szCs w:val="20"/>
              </w:rPr>
            </w:pPr>
          </w:p>
          <w:sdt>
            <w:sdtPr>
              <w:rPr>
                <w:sz w:val="20"/>
                <w:szCs w:val="20"/>
              </w:rPr>
              <w:id w:val="-240260293"/>
              <w:placeholder>
                <w:docPart w:val="973290B5634749D9B47292AF299531CD"/>
              </w:placeholder>
              <w:temporary/>
              <w:showingPlcHdr/>
              <w15:appearance w15:val="hidden"/>
            </w:sdtPr>
            <w:sdtEndPr/>
            <w:sdtContent>
              <w:p w14:paraId="0874F182" w14:textId="77777777" w:rsidR="004D3011" w:rsidRPr="00F93AAD" w:rsidRDefault="004D3011" w:rsidP="004D3011">
                <w:pPr>
                  <w:rPr>
                    <w:sz w:val="20"/>
                    <w:szCs w:val="20"/>
                  </w:rPr>
                </w:pPr>
                <w:r w:rsidRPr="00F93AAD">
                  <w:rPr>
                    <w:sz w:val="20"/>
                    <w:szCs w:val="20"/>
                  </w:rPr>
                  <w:t>EMAIL:</w:t>
                </w:r>
              </w:p>
            </w:sdtContent>
          </w:sdt>
          <w:p w14:paraId="381DAC52" w14:textId="3AABA469" w:rsidR="000C44D9" w:rsidRDefault="00925755" w:rsidP="004D3011">
            <w:pPr>
              <w:rPr>
                <w:sz w:val="20"/>
                <w:szCs w:val="20"/>
              </w:rPr>
            </w:pPr>
            <w:hyperlink r:id="rId12" w:history="1">
              <w:r w:rsidRPr="0081057F">
                <w:rPr>
                  <w:rStyle w:val="Hyperlink"/>
                  <w:sz w:val="20"/>
                  <w:szCs w:val="20"/>
                </w:rPr>
                <w:t>GottulaL@magellanhealth.com</w:t>
              </w:r>
            </w:hyperlink>
          </w:p>
          <w:p w14:paraId="65CF1155" w14:textId="364E5F89" w:rsidR="005C2E77" w:rsidRDefault="005C2E77" w:rsidP="004D3011">
            <w:hyperlink r:id="rId13" w:history="1">
              <w:r w:rsidRPr="0081057F">
                <w:rPr>
                  <w:rStyle w:val="Hyperlink"/>
                </w:rPr>
                <w:t>Lgottula@fcps.edu</w:t>
              </w:r>
            </w:hyperlink>
          </w:p>
          <w:p w14:paraId="0442A763" w14:textId="1CE4D785" w:rsidR="004D3011" w:rsidRPr="00F93AAD" w:rsidRDefault="000C4910" w:rsidP="00CB0055">
            <w:pPr>
              <w:pStyle w:val="Heading3"/>
              <w:rPr>
                <w:sz w:val="20"/>
                <w:szCs w:val="20"/>
              </w:rPr>
            </w:pPr>
            <w:r w:rsidRPr="00F93AAD">
              <w:rPr>
                <w:sz w:val="20"/>
                <w:szCs w:val="20"/>
              </w:rPr>
              <w:t>Office</w:t>
            </w:r>
          </w:p>
          <w:p w14:paraId="79E1FF47" w14:textId="224410FA" w:rsidR="004D3011" w:rsidRPr="00F93AAD" w:rsidRDefault="000C4910" w:rsidP="000C4910">
            <w:pPr>
              <w:rPr>
                <w:sz w:val="20"/>
                <w:szCs w:val="20"/>
              </w:rPr>
            </w:pPr>
            <w:r w:rsidRPr="00F93AAD">
              <w:rPr>
                <w:sz w:val="20"/>
                <w:szCs w:val="20"/>
              </w:rPr>
              <w:t>Sub</w:t>
            </w:r>
            <w:r w:rsidR="00925755">
              <w:rPr>
                <w:sz w:val="20"/>
                <w:szCs w:val="20"/>
              </w:rPr>
              <w:t>s</w:t>
            </w:r>
            <w:r w:rsidRPr="00F93AAD">
              <w:rPr>
                <w:sz w:val="20"/>
                <w:szCs w:val="20"/>
              </w:rPr>
              <w:t xml:space="preserve">chool </w:t>
            </w:r>
            <w:r w:rsidR="00FE04E3">
              <w:rPr>
                <w:sz w:val="20"/>
                <w:szCs w:val="20"/>
              </w:rPr>
              <w:t>1</w:t>
            </w:r>
            <w:r w:rsidR="00925755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</w:tcPr>
          <w:p w14:paraId="6E0B4CEA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48FB5E54" w14:textId="16DE5E43" w:rsidR="004D3011" w:rsidRDefault="00C202BF" w:rsidP="00C202BF">
            <w:pPr>
              <w:pStyle w:val="Heading2"/>
            </w:pPr>
            <w:r>
              <w:t>Issues addresssed</w:t>
            </w:r>
          </w:p>
          <w:p w14:paraId="6BD2F353" w14:textId="14A38DBF" w:rsidR="00C202BF" w:rsidRDefault="00C202BF" w:rsidP="00C202BF">
            <w:pPr>
              <w:pStyle w:val="ListParagraph"/>
              <w:numPr>
                <w:ilvl w:val="0"/>
                <w:numId w:val="1"/>
              </w:numPr>
            </w:pPr>
            <w:r>
              <w:t>School Adjustment</w:t>
            </w:r>
          </w:p>
          <w:p w14:paraId="6181930E" w14:textId="7AC549F6" w:rsidR="00C202BF" w:rsidRDefault="00C202BF" w:rsidP="00C202BF">
            <w:pPr>
              <w:pStyle w:val="ListParagraph"/>
              <w:numPr>
                <w:ilvl w:val="0"/>
                <w:numId w:val="1"/>
              </w:numPr>
            </w:pPr>
            <w:r>
              <w:t>Deployment and separation</w:t>
            </w:r>
          </w:p>
          <w:p w14:paraId="7DB350BC" w14:textId="48D08C32" w:rsidR="00C202BF" w:rsidRDefault="00C202BF" w:rsidP="00C202BF">
            <w:pPr>
              <w:pStyle w:val="ListParagraph"/>
              <w:numPr>
                <w:ilvl w:val="0"/>
                <w:numId w:val="1"/>
              </w:numPr>
            </w:pPr>
            <w:r>
              <w:t>Reunion adjustment</w:t>
            </w:r>
          </w:p>
          <w:p w14:paraId="039F320F" w14:textId="75707605" w:rsidR="00C202BF" w:rsidRDefault="00C202BF" w:rsidP="00C202BF">
            <w:pPr>
              <w:pStyle w:val="ListParagraph"/>
              <w:numPr>
                <w:ilvl w:val="0"/>
                <w:numId w:val="1"/>
              </w:numPr>
            </w:pPr>
            <w:r>
              <w:t>Sibling and parent-child communication</w:t>
            </w:r>
          </w:p>
          <w:p w14:paraId="766C93C0" w14:textId="38AF1604" w:rsidR="00C202BF" w:rsidRDefault="00C202BF" w:rsidP="00C202BF">
            <w:pPr>
              <w:pStyle w:val="ListParagraph"/>
              <w:numPr>
                <w:ilvl w:val="0"/>
                <w:numId w:val="1"/>
              </w:numPr>
            </w:pPr>
            <w:r>
              <w:t>Behavioral concerns</w:t>
            </w:r>
          </w:p>
          <w:p w14:paraId="2FEC6934" w14:textId="455D3CDA" w:rsidR="00C202BF" w:rsidRPr="00C202BF" w:rsidRDefault="00C202BF" w:rsidP="00C202BF">
            <w:pPr>
              <w:pStyle w:val="ListParagraph"/>
              <w:numPr>
                <w:ilvl w:val="0"/>
                <w:numId w:val="1"/>
              </w:numPr>
            </w:pPr>
            <w:r>
              <w:t>Fear, grief, and loss</w:t>
            </w:r>
          </w:p>
          <w:p w14:paraId="1AABD18B" w14:textId="3E5D3D8A" w:rsidR="00036450" w:rsidRPr="00B359E4" w:rsidRDefault="00036450" w:rsidP="001149DC">
            <w:pPr>
              <w:pStyle w:val="Heading4"/>
            </w:pPr>
          </w:p>
          <w:p w14:paraId="2048BCDE" w14:textId="160AD691" w:rsidR="00036450" w:rsidRPr="001149DC" w:rsidRDefault="001149DC" w:rsidP="001149DC">
            <w:pPr>
              <w:pStyle w:val="Heading2"/>
            </w:pPr>
            <w:r>
              <w:t>How do we make a difference?</w:t>
            </w:r>
          </w:p>
          <w:p w14:paraId="243F7CCB" w14:textId="70152B64" w:rsidR="00716D39" w:rsidRDefault="00716D39" w:rsidP="001149DC">
            <w:pPr>
              <w:pStyle w:val="ListParagraph"/>
              <w:numPr>
                <w:ilvl w:val="0"/>
                <w:numId w:val="3"/>
              </w:numPr>
            </w:pPr>
            <w:r>
              <w:t>Engaging in activities with children and youth</w:t>
            </w:r>
          </w:p>
          <w:p w14:paraId="772E947C" w14:textId="1AD14513" w:rsidR="00716D39" w:rsidRDefault="00716D39" w:rsidP="001149DC">
            <w:pPr>
              <w:pStyle w:val="ListParagraph"/>
              <w:numPr>
                <w:ilvl w:val="0"/>
                <w:numId w:val="3"/>
              </w:numPr>
            </w:pPr>
            <w:r>
              <w:t>Providing short term, non-medical counseling support</w:t>
            </w:r>
          </w:p>
          <w:p w14:paraId="6953AA90" w14:textId="2C34FD66" w:rsidR="00716D39" w:rsidRDefault="00147EAD" w:rsidP="001149DC">
            <w:pPr>
              <w:pStyle w:val="ListParagraph"/>
              <w:numPr>
                <w:ilvl w:val="0"/>
                <w:numId w:val="3"/>
              </w:numPr>
            </w:pPr>
            <w:r>
              <w:t>Available at no cost to assist children and youth, parents, family members, and staff of child and youth programs</w:t>
            </w:r>
          </w:p>
          <w:p w14:paraId="1D095679" w14:textId="56E6184C" w:rsidR="00036450" w:rsidRDefault="00716D39" w:rsidP="001149DC">
            <w:pPr>
              <w:pStyle w:val="ListParagraph"/>
              <w:numPr>
                <w:ilvl w:val="0"/>
                <w:numId w:val="3"/>
              </w:numPr>
            </w:pPr>
            <w:r>
              <w:t>Providing behavioral interventions in classrooms, at camps, and in Child Development Centers to assist staff in setting and managing boundaries</w:t>
            </w:r>
            <w:r w:rsidR="00036450" w:rsidRPr="00036450">
              <w:t xml:space="preserve"> </w:t>
            </w:r>
          </w:p>
          <w:p w14:paraId="543EF5AC" w14:textId="53B09732" w:rsidR="00716D39" w:rsidRDefault="00716D39" w:rsidP="001149DC">
            <w:pPr>
              <w:pStyle w:val="ListParagraph"/>
              <w:numPr>
                <w:ilvl w:val="0"/>
                <w:numId w:val="3"/>
              </w:numPr>
            </w:pPr>
            <w:r>
              <w:t>Modeling behavioral techniques and providing feedback to staff</w:t>
            </w:r>
          </w:p>
          <w:p w14:paraId="38A54BA8" w14:textId="4A13FBB7" w:rsidR="00716D39" w:rsidRDefault="00716D39" w:rsidP="001149DC">
            <w:pPr>
              <w:pStyle w:val="ListParagraph"/>
              <w:numPr>
                <w:ilvl w:val="0"/>
                <w:numId w:val="3"/>
              </w:numPr>
            </w:pPr>
            <w:r>
              <w:t>Being available to parents and staff to discuss interactions with children and other concerns</w:t>
            </w:r>
          </w:p>
          <w:p w14:paraId="7BAC6D73" w14:textId="28B2CEAA" w:rsidR="00716D39" w:rsidRDefault="00716D39" w:rsidP="001149DC">
            <w:pPr>
              <w:pStyle w:val="ListParagraph"/>
              <w:numPr>
                <w:ilvl w:val="0"/>
                <w:numId w:val="3"/>
              </w:numPr>
            </w:pPr>
            <w:r>
              <w:t>Facilitating psycho-educational groups</w:t>
            </w:r>
          </w:p>
          <w:p w14:paraId="6EAF0BD9" w14:textId="77777777" w:rsidR="00147EAD" w:rsidRDefault="00147EAD" w:rsidP="00147EAD">
            <w:pPr>
              <w:pStyle w:val="ListParagraph"/>
            </w:pPr>
          </w:p>
          <w:p w14:paraId="60106221" w14:textId="1206F47D" w:rsidR="00147EAD" w:rsidRDefault="00147EAD" w:rsidP="00147EAD">
            <w:r>
              <w:t xml:space="preserve">Services are private and confidential except for child abuse or neglect, domestic abuse, illegal activity, or any other duty-to-warn situations. </w:t>
            </w:r>
          </w:p>
          <w:p w14:paraId="6565081D" w14:textId="199A3512" w:rsidR="004D3011" w:rsidRPr="004D3011" w:rsidRDefault="004D3011" w:rsidP="00147EAD">
            <w:pPr>
              <w:pStyle w:val="Heading4"/>
              <w:jc w:val="center"/>
              <w:rPr>
                <w:bCs/>
              </w:rPr>
            </w:pPr>
          </w:p>
          <w:p w14:paraId="56A0C0E6" w14:textId="07E9F4F8" w:rsidR="00716D39" w:rsidRDefault="00716D39" w:rsidP="00147EAD">
            <w:pPr>
              <w:pStyle w:val="Heading4"/>
            </w:pPr>
            <w:r>
              <w:t>Presentation Topics</w:t>
            </w:r>
            <w:r w:rsidR="00147EAD">
              <w:t>:</w:t>
            </w:r>
          </w:p>
          <w:p w14:paraId="493EFCD4" w14:textId="1E50577E" w:rsidR="00CD2675" w:rsidRDefault="00CD2675" w:rsidP="00147EAD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Anger Management</w:t>
            </w:r>
          </w:p>
          <w:p w14:paraId="0B394921" w14:textId="79B39081" w:rsidR="00CD2675" w:rsidRDefault="00CD2675" w:rsidP="00147EAD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Building Resiliency</w:t>
            </w:r>
          </w:p>
          <w:p w14:paraId="78BBAE0E" w14:textId="30CC9080" w:rsidR="00CD2675" w:rsidRDefault="00CD2675" w:rsidP="00147EAD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Deployment</w:t>
            </w:r>
          </w:p>
          <w:p w14:paraId="211C0770" w14:textId="4D190035" w:rsidR="00CD2675" w:rsidRDefault="00CD2675" w:rsidP="00147EAD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Children and Moving</w:t>
            </w:r>
          </w:p>
          <w:p w14:paraId="5329C732" w14:textId="50E2EEC8" w:rsidR="00CD2675" w:rsidRDefault="00CD2675" w:rsidP="00147EAD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Communication</w:t>
            </w:r>
          </w:p>
          <w:p w14:paraId="58C7D490" w14:textId="32D04B87" w:rsidR="00CD2675" w:rsidRDefault="00CD2675" w:rsidP="00147EAD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Conflict Resolution</w:t>
            </w:r>
          </w:p>
          <w:p w14:paraId="7BEE4964" w14:textId="24EF1E3A" w:rsidR="00CD2675" w:rsidRDefault="00CD2675" w:rsidP="00147EAD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Coping Strategies</w:t>
            </w:r>
          </w:p>
          <w:p w14:paraId="04676154" w14:textId="7BC31DB2" w:rsidR="00CD2675" w:rsidRDefault="00CD2675" w:rsidP="00147EAD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Divorce and Separation</w:t>
            </w:r>
          </w:p>
          <w:p w14:paraId="07573A5E" w14:textId="2E0F06E0" w:rsidR="00CD2675" w:rsidRDefault="00CD2675" w:rsidP="00147EAD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Relationship Skills</w:t>
            </w:r>
          </w:p>
          <w:p w14:paraId="11879685" w14:textId="0C7C5D9E" w:rsidR="00CD2675" w:rsidRDefault="00CD2675" w:rsidP="00147EAD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Re</w:t>
            </w:r>
            <w:r w:rsidR="00770197">
              <w:t>integration</w:t>
            </w:r>
          </w:p>
          <w:p w14:paraId="4CDB722D" w14:textId="0B4C62F1" w:rsidR="00036450" w:rsidRPr="00623D6F" w:rsidRDefault="00770197" w:rsidP="00623D6F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Stress Management</w:t>
            </w:r>
          </w:p>
        </w:tc>
      </w:tr>
    </w:tbl>
    <w:p w14:paraId="46AE1547" w14:textId="77777777" w:rsidR="00F93AAD" w:rsidRDefault="00F93AAD" w:rsidP="000C45FF">
      <w:pPr>
        <w:tabs>
          <w:tab w:val="left" w:pos="990"/>
        </w:tabs>
      </w:pPr>
    </w:p>
    <w:sectPr w:rsidR="00F93AAD" w:rsidSect="000C45FF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EB19A" w14:textId="77777777" w:rsidR="00C67FF5" w:rsidRDefault="00C67FF5" w:rsidP="000C45FF">
      <w:r>
        <w:separator/>
      </w:r>
    </w:p>
  </w:endnote>
  <w:endnote w:type="continuationSeparator" w:id="0">
    <w:p w14:paraId="077DA97E" w14:textId="77777777" w:rsidR="00C67FF5" w:rsidRDefault="00C67FF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2C67B" w14:textId="77777777" w:rsidR="00C67FF5" w:rsidRDefault="00C67FF5" w:rsidP="000C45FF">
      <w:r>
        <w:separator/>
      </w:r>
    </w:p>
  </w:footnote>
  <w:footnote w:type="continuationSeparator" w:id="0">
    <w:p w14:paraId="3717B3F2" w14:textId="77777777" w:rsidR="00C67FF5" w:rsidRDefault="00C67FF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6D50" w14:textId="77777777" w:rsidR="00F93AAD" w:rsidRDefault="00F93AA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5C4DDB" wp14:editId="55238C6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73E64"/>
    <w:multiLevelType w:val="hybridMultilevel"/>
    <w:tmpl w:val="69B0E7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F1D4A"/>
    <w:multiLevelType w:val="hybridMultilevel"/>
    <w:tmpl w:val="BA4EF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620A7"/>
    <w:multiLevelType w:val="hybridMultilevel"/>
    <w:tmpl w:val="A0AED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5264D5"/>
    <w:multiLevelType w:val="hybridMultilevel"/>
    <w:tmpl w:val="163C6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226D0C"/>
    <w:multiLevelType w:val="hybridMultilevel"/>
    <w:tmpl w:val="85CED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AC288B"/>
    <w:multiLevelType w:val="hybridMultilevel"/>
    <w:tmpl w:val="0E264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910"/>
    <w:rsid w:val="00036450"/>
    <w:rsid w:val="0005516E"/>
    <w:rsid w:val="00094499"/>
    <w:rsid w:val="000C44D9"/>
    <w:rsid w:val="000C45FF"/>
    <w:rsid w:val="000C4910"/>
    <w:rsid w:val="000E3FD1"/>
    <w:rsid w:val="00112054"/>
    <w:rsid w:val="00112862"/>
    <w:rsid w:val="001149DC"/>
    <w:rsid w:val="00147EAD"/>
    <w:rsid w:val="001525E1"/>
    <w:rsid w:val="00180329"/>
    <w:rsid w:val="0019001F"/>
    <w:rsid w:val="001904ED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A6B7D"/>
    <w:rsid w:val="003B06CA"/>
    <w:rsid w:val="003C7409"/>
    <w:rsid w:val="004071FC"/>
    <w:rsid w:val="0041231B"/>
    <w:rsid w:val="00445947"/>
    <w:rsid w:val="004813B3"/>
    <w:rsid w:val="00496591"/>
    <w:rsid w:val="004C63E4"/>
    <w:rsid w:val="004D3011"/>
    <w:rsid w:val="005262AC"/>
    <w:rsid w:val="005722E8"/>
    <w:rsid w:val="005C2E77"/>
    <w:rsid w:val="005E39D5"/>
    <w:rsid w:val="00600670"/>
    <w:rsid w:val="0062123A"/>
    <w:rsid w:val="00623D6F"/>
    <w:rsid w:val="00646E75"/>
    <w:rsid w:val="006771D0"/>
    <w:rsid w:val="00715FCB"/>
    <w:rsid w:val="00716D39"/>
    <w:rsid w:val="00743101"/>
    <w:rsid w:val="00770197"/>
    <w:rsid w:val="007775E1"/>
    <w:rsid w:val="007867A0"/>
    <w:rsid w:val="007927F5"/>
    <w:rsid w:val="007A49DD"/>
    <w:rsid w:val="00802CA0"/>
    <w:rsid w:val="00925755"/>
    <w:rsid w:val="009260CD"/>
    <w:rsid w:val="00952C25"/>
    <w:rsid w:val="009A2432"/>
    <w:rsid w:val="00A2118D"/>
    <w:rsid w:val="00AD76E2"/>
    <w:rsid w:val="00B20152"/>
    <w:rsid w:val="00B359E4"/>
    <w:rsid w:val="00B57D98"/>
    <w:rsid w:val="00B70850"/>
    <w:rsid w:val="00BA7753"/>
    <w:rsid w:val="00BE3B53"/>
    <w:rsid w:val="00C066B6"/>
    <w:rsid w:val="00C202BF"/>
    <w:rsid w:val="00C37BA1"/>
    <w:rsid w:val="00C4674C"/>
    <w:rsid w:val="00C506CF"/>
    <w:rsid w:val="00C67FF5"/>
    <w:rsid w:val="00C72BED"/>
    <w:rsid w:val="00C9578B"/>
    <w:rsid w:val="00CB0055"/>
    <w:rsid w:val="00CD2675"/>
    <w:rsid w:val="00D2522B"/>
    <w:rsid w:val="00D422DE"/>
    <w:rsid w:val="00D5459D"/>
    <w:rsid w:val="00DA1F4D"/>
    <w:rsid w:val="00DD172A"/>
    <w:rsid w:val="00E25A26"/>
    <w:rsid w:val="00E4381A"/>
    <w:rsid w:val="00E55D74"/>
    <w:rsid w:val="00F60274"/>
    <w:rsid w:val="00F77FB9"/>
    <w:rsid w:val="00F93AAD"/>
    <w:rsid w:val="00FA2E64"/>
    <w:rsid w:val="00FB068F"/>
    <w:rsid w:val="00FE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4591F2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C202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gottula@fcps.ed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GottulaL@magellanhealth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ci\AppData\Local\Microsoft\Office\16.0\DTS\en-US%7bA390E165-7783-4133-B1D1-CC20A45220E0%7d\%7b76FCA8B9-5DE8-48DB-8118-1A01F54A8CEC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AE8E67D8824F57B69025B386E07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869AE-579B-41FF-A964-ACF271A83F5F}"/>
      </w:docPartPr>
      <w:docPartBody>
        <w:p w:rsidR="000B0A95" w:rsidRDefault="000B0A95">
          <w:pPr>
            <w:pStyle w:val="84AE8E67D8824F57B69025B386E07917"/>
          </w:pPr>
          <w:r w:rsidRPr="00CB0055">
            <w:t>Contact</w:t>
          </w:r>
        </w:p>
      </w:docPartBody>
    </w:docPart>
    <w:docPart>
      <w:docPartPr>
        <w:name w:val="537432BE12454381A1F0534065FDB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AE081-A048-4AB9-A1A1-D2CEE15C1670}"/>
      </w:docPartPr>
      <w:docPartBody>
        <w:p w:rsidR="000B0A95" w:rsidRDefault="000B0A95">
          <w:pPr>
            <w:pStyle w:val="537432BE12454381A1F0534065FDB97F"/>
          </w:pPr>
          <w:r w:rsidRPr="004D3011">
            <w:t>PHONE:</w:t>
          </w:r>
        </w:p>
      </w:docPartBody>
    </w:docPart>
    <w:docPart>
      <w:docPartPr>
        <w:name w:val="973290B5634749D9B47292AF29953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03CF1-D045-488E-89D2-3CC577669791}"/>
      </w:docPartPr>
      <w:docPartBody>
        <w:p w:rsidR="000B0A95" w:rsidRDefault="000B0A95">
          <w:pPr>
            <w:pStyle w:val="973290B5634749D9B47292AF299531CD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A95"/>
    <w:rsid w:val="000B0A95"/>
    <w:rsid w:val="00405D7A"/>
    <w:rsid w:val="006F1AB3"/>
    <w:rsid w:val="0093058B"/>
    <w:rsid w:val="00DB6557"/>
    <w:rsid w:val="00F9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0B0A95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AE8E67D8824F57B69025B386E07917">
    <w:name w:val="84AE8E67D8824F57B69025B386E07917"/>
  </w:style>
  <w:style w:type="paragraph" w:customStyle="1" w:styleId="537432BE12454381A1F0534065FDB97F">
    <w:name w:val="537432BE12454381A1F0534065FDB97F"/>
  </w:style>
  <w:style w:type="paragraph" w:customStyle="1" w:styleId="973290B5634749D9B47292AF299531CD">
    <w:name w:val="973290B5634749D9B47292AF299531CD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B0A95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{76FCA8B9-5DE8-48DB-8118-1A01F54A8CEC}tf00546271_win32</Template>
  <TotalTime>0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2021-09-09T18:27:00Z</dcterms:created>
  <dcterms:modified xsi:type="dcterms:W3CDTF">2021-09-10T14:25:00Z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