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87"/>
        <w:gridCol w:w="7420"/>
        <w:gridCol w:w="460"/>
      </w:tblGrid>
      <w:tr w:rsidR="00F627CE" w:rsidRPr="00E7314A" w:rsidTr="00623BAC">
        <w:tc>
          <w:tcPr>
            <w:tcW w:w="14400" w:type="dxa"/>
            <w:gridSpan w:val="3"/>
            <w:tcBorders>
              <w:top w:val="single" w:sz="24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:rsidR="00D90CAB" w:rsidRPr="00E7314A" w:rsidRDefault="000A7898" w:rsidP="00532B56">
            <w:pPr>
              <w:pStyle w:val="Title"/>
            </w:pPr>
            <w:sdt>
              <w:sdtPr>
                <w:rPr>
                  <w:sz w:val="36"/>
                  <w:szCs w:val="36"/>
                </w:rPr>
                <w:alias w:val="Title"/>
                <w:tag w:val=""/>
                <w:id w:val="-562411520"/>
                <w:placeholder>
                  <w:docPart w:val="D854387B71C54221A907F64612D01D18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532B56" w:rsidRPr="00321690">
                  <w:rPr>
                    <w:sz w:val="36"/>
                    <w:szCs w:val="36"/>
                  </w:rPr>
                  <w:t xml:space="preserve">data protection </w:t>
                </w:r>
                <w:r>
                  <w:rPr>
                    <w:sz w:val="36"/>
                    <w:szCs w:val="36"/>
                  </w:rPr>
                  <w:t>2020</w:t>
                </w:r>
              </w:sdtContent>
            </w:sdt>
          </w:p>
        </w:tc>
      </w:tr>
      <w:tr w:rsidR="00F627CE" w:rsidRPr="00E7314A" w:rsidTr="00623BAC">
        <w:tc>
          <w:tcPr>
            <w:tcW w:w="14400" w:type="dxa"/>
            <w:gridSpan w:val="3"/>
            <w:tcBorders>
              <w:top w:val="single" w:sz="24" w:space="0" w:color="808080" w:themeColor="background1" w:themeShade="80"/>
            </w:tcBorders>
            <w:tcMar>
              <w:top w:w="432" w:type="dxa"/>
              <w:bottom w:w="432" w:type="dxa"/>
            </w:tcMar>
            <w:vAlign w:val="center"/>
          </w:tcPr>
          <w:p w:rsidR="00D90CAB" w:rsidRPr="00321690" w:rsidRDefault="00532B56" w:rsidP="00532B56">
            <w:pPr>
              <w:pStyle w:val="Subtitle"/>
              <w:rPr>
                <w:sz w:val="32"/>
                <w:szCs w:val="32"/>
              </w:rPr>
            </w:pPr>
            <w:r w:rsidRPr="00321690">
              <w:rPr>
                <w:sz w:val="32"/>
                <w:szCs w:val="32"/>
              </w:rPr>
              <w:t>stop scratching your head</w:t>
            </w:r>
            <w:r w:rsidR="00DE2F9E" w:rsidRPr="00321690">
              <w:rPr>
                <w:sz w:val="32"/>
                <w:szCs w:val="32"/>
              </w:rPr>
              <w:t xml:space="preserve"> about gdpr </w:t>
            </w:r>
            <w:r w:rsidRPr="00321690">
              <w:rPr>
                <w:sz w:val="32"/>
                <w:szCs w:val="32"/>
              </w:rPr>
              <w:t>…ask us!!</w:t>
            </w:r>
          </w:p>
        </w:tc>
      </w:tr>
      <w:tr w:rsidR="00321690" w:rsidRPr="00E7314A" w:rsidTr="00FC3FCC">
        <w:tc>
          <w:tcPr>
            <w:tcW w:w="4692" w:type="dxa"/>
            <w:vMerge w:val="restart"/>
            <w:tcMar>
              <w:bottom w:w="403" w:type="dxa"/>
            </w:tcMar>
          </w:tcPr>
          <w:p w:rsidR="003204C4" w:rsidRPr="00321690" w:rsidRDefault="003204C4" w:rsidP="00815E5A">
            <w:pPr>
              <w:jc w:val="center"/>
              <w:rPr>
                <w:sz w:val="16"/>
                <w:szCs w:val="16"/>
              </w:rPr>
            </w:pPr>
            <w:r w:rsidRPr="00321690">
              <w:rPr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07D0D537" wp14:editId="4508ADD4">
                  <wp:extent cx="1620456" cy="2153920"/>
                  <wp:effectExtent l="0" t="0" r="0" b="0"/>
                  <wp:docPr id="75" name="Picture 75" descr="Picture Placeh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1.png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408" cy="2163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5E5A" w:rsidRPr="00321690">
              <w:rPr>
                <w:b/>
                <w:sz w:val="16"/>
                <w:szCs w:val="16"/>
              </w:rPr>
              <w:t>BEWARE – PROTECT ALL YOUR MOBILE DEVICES</w:t>
            </w:r>
          </w:p>
          <w:p w:rsidR="003204C4" w:rsidRPr="00321690" w:rsidRDefault="000A7898" w:rsidP="00A4086C">
            <w:pPr>
              <w:pStyle w:val="Heading2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798068783"/>
                <w:placeholder>
                  <w:docPart w:val="BFE746EA5A084F31AFF1941B2DA8BB23"/>
                </w:placeholder>
                <w15:appearance w15:val="hidden"/>
                <w:text w:multiLine="1"/>
              </w:sdtPr>
              <w:sdtEndPr/>
              <w:sdtContent>
                <w:r w:rsidR="00532B56" w:rsidRPr="00321690">
                  <w:rPr>
                    <w:sz w:val="16"/>
                    <w:szCs w:val="16"/>
                  </w:rPr>
                  <w:t>What are your rights under GDPR</w:t>
                </w:r>
              </w:sdtContent>
            </w:sdt>
          </w:p>
          <w:p w:rsidR="003204C4" w:rsidRPr="00321690" w:rsidRDefault="003204C4" w:rsidP="00B70471">
            <w:pPr>
              <w:pStyle w:val="AuthorName"/>
              <w:rPr>
                <w:sz w:val="16"/>
                <w:szCs w:val="16"/>
              </w:rPr>
            </w:pPr>
          </w:p>
          <w:p w:rsidR="00532B56" w:rsidRPr="00321690" w:rsidRDefault="00532B56" w:rsidP="00532B56">
            <w:pPr>
              <w:pStyle w:val="Byline"/>
              <w:rPr>
                <w:i w:val="0"/>
                <w:color w:val="auto"/>
                <w:sz w:val="16"/>
                <w:szCs w:val="16"/>
              </w:rPr>
            </w:pPr>
            <w:r w:rsidRPr="00321690">
              <w:rPr>
                <w:i w:val="0"/>
                <w:color w:val="auto"/>
                <w:sz w:val="16"/>
                <w:szCs w:val="16"/>
              </w:rPr>
              <w:t>The GDPR provides the following rights for individuals:</w:t>
            </w:r>
          </w:p>
          <w:p w:rsidR="00532B56" w:rsidRPr="00321690" w:rsidRDefault="00532B56" w:rsidP="00532B56">
            <w:pPr>
              <w:pStyle w:val="Byline"/>
              <w:numPr>
                <w:ilvl w:val="0"/>
                <w:numId w:val="1"/>
              </w:numPr>
              <w:rPr>
                <w:i w:val="0"/>
                <w:color w:val="auto"/>
                <w:sz w:val="16"/>
                <w:szCs w:val="16"/>
              </w:rPr>
            </w:pPr>
            <w:r w:rsidRPr="00321690">
              <w:rPr>
                <w:i w:val="0"/>
                <w:color w:val="auto"/>
                <w:sz w:val="16"/>
                <w:szCs w:val="16"/>
              </w:rPr>
              <w:t>The right to be informed</w:t>
            </w:r>
          </w:p>
          <w:p w:rsidR="00532B56" w:rsidRPr="00321690" w:rsidRDefault="00532B56" w:rsidP="00532B56">
            <w:pPr>
              <w:pStyle w:val="Byline"/>
              <w:numPr>
                <w:ilvl w:val="0"/>
                <w:numId w:val="1"/>
              </w:numPr>
              <w:rPr>
                <w:i w:val="0"/>
                <w:color w:val="auto"/>
                <w:sz w:val="16"/>
                <w:szCs w:val="16"/>
              </w:rPr>
            </w:pPr>
            <w:r w:rsidRPr="00321690">
              <w:rPr>
                <w:i w:val="0"/>
                <w:color w:val="auto"/>
                <w:sz w:val="16"/>
                <w:szCs w:val="16"/>
              </w:rPr>
              <w:t>The right of access</w:t>
            </w:r>
          </w:p>
          <w:p w:rsidR="00532B56" w:rsidRPr="00321690" w:rsidRDefault="00532B56" w:rsidP="00532B56">
            <w:pPr>
              <w:pStyle w:val="Byline"/>
              <w:numPr>
                <w:ilvl w:val="0"/>
                <w:numId w:val="1"/>
              </w:numPr>
              <w:rPr>
                <w:i w:val="0"/>
                <w:color w:val="auto"/>
                <w:sz w:val="16"/>
                <w:szCs w:val="16"/>
              </w:rPr>
            </w:pPr>
            <w:r w:rsidRPr="00321690">
              <w:rPr>
                <w:i w:val="0"/>
                <w:color w:val="auto"/>
                <w:sz w:val="16"/>
                <w:szCs w:val="16"/>
              </w:rPr>
              <w:t>The right to rectification</w:t>
            </w:r>
          </w:p>
          <w:p w:rsidR="00532B56" w:rsidRPr="00321690" w:rsidRDefault="00532B56" w:rsidP="00532B56">
            <w:pPr>
              <w:pStyle w:val="Byline"/>
              <w:numPr>
                <w:ilvl w:val="0"/>
                <w:numId w:val="1"/>
              </w:numPr>
              <w:rPr>
                <w:i w:val="0"/>
                <w:color w:val="auto"/>
                <w:sz w:val="16"/>
                <w:szCs w:val="16"/>
              </w:rPr>
            </w:pPr>
            <w:r w:rsidRPr="00321690">
              <w:rPr>
                <w:i w:val="0"/>
                <w:color w:val="auto"/>
                <w:sz w:val="16"/>
                <w:szCs w:val="16"/>
              </w:rPr>
              <w:t>The right to erasure</w:t>
            </w:r>
          </w:p>
          <w:p w:rsidR="00532B56" w:rsidRPr="00321690" w:rsidRDefault="00532B56" w:rsidP="00532B56">
            <w:pPr>
              <w:pStyle w:val="Byline"/>
              <w:numPr>
                <w:ilvl w:val="0"/>
                <w:numId w:val="1"/>
              </w:numPr>
              <w:rPr>
                <w:i w:val="0"/>
                <w:color w:val="auto"/>
                <w:sz w:val="16"/>
                <w:szCs w:val="16"/>
              </w:rPr>
            </w:pPr>
            <w:r w:rsidRPr="00321690">
              <w:rPr>
                <w:i w:val="0"/>
                <w:color w:val="auto"/>
                <w:sz w:val="16"/>
                <w:szCs w:val="16"/>
              </w:rPr>
              <w:t xml:space="preserve">The right to restrict processing </w:t>
            </w:r>
          </w:p>
          <w:p w:rsidR="00532B56" w:rsidRPr="00321690" w:rsidRDefault="00532B56" w:rsidP="00532B56">
            <w:pPr>
              <w:pStyle w:val="Byline"/>
              <w:numPr>
                <w:ilvl w:val="0"/>
                <w:numId w:val="1"/>
              </w:numPr>
              <w:rPr>
                <w:i w:val="0"/>
                <w:color w:val="auto"/>
                <w:sz w:val="16"/>
                <w:szCs w:val="16"/>
              </w:rPr>
            </w:pPr>
            <w:r w:rsidRPr="00321690">
              <w:rPr>
                <w:i w:val="0"/>
                <w:color w:val="auto"/>
                <w:sz w:val="16"/>
                <w:szCs w:val="16"/>
              </w:rPr>
              <w:t>The right to data portability</w:t>
            </w:r>
          </w:p>
          <w:p w:rsidR="00532B56" w:rsidRPr="00321690" w:rsidRDefault="00532B56" w:rsidP="00532B56">
            <w:pPr>
              <w:pStyle w:val="Byline"/>
              <w:numPr>
                <w:ilvl w:val="0"/>
                <w:numId w:val="1"/>
              </w:numPr>
              <w:rPr>
                <w:i w:val="0"/>
                <w:color w:val="auto"/>
                <w:sz w:val="16"/>
                <w:szCs w:val="16"/>
              </w:rPr>
            </w:pPr>
            <w:r w:rsidRPr="00321690">
              <w:rPr>
                <w:i w:val="0"/>
                <w:color w:val="auto"/>
                <w:sz w:val="16"/>
                <w:szCs w:val="16"/>
              </w:rPr>
              <w:t>The right to object</w:t>
            </w:r>
          </w:p>
          <w:p w:rsidR="003204C4" w:rsidRPr="00321690" w:rsidRDefault="00532B56" w:rsidP="00532B56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321690">
              <w:rPr>
                <w:sz w:val="16"/>
                <w:szCs w:val="16"/>
              </w:rPr>
              <w:t>Rights in relation to automated decision making and profiling</w:t>
            </w:r>
          </w:p>
          <w:p w:rsidR="003204C4" w:rsidRPr="00321690" w:rsidRDefault="003204C4" w:rsidP="000F71CB">
            <w:pPr>
              <w:rPr>
                <w:sz w:val="16"/>
                <w:szCs w:val="16"/>
              </w:rPr>
            </w:pPr>
          </w:p>
          <w:p w:rsidR="003204C4" w:rsidRPr="00136EEF" w:rsidRDefault="00D00E84" w:rsidP="00136EEF">
            <w:pPr>
              <w:rPr>
                <w:rFonts w:ascii="Arial Black" w:hAnsi="Arial Black"/>
                <w:sz w:val="16"/>
                <w:szCs w:val="16"/>
              </w:rPr>
            </w:pPr>
            <w:r w:rsidRPr="00321690">
              <w:rPr>
                <w:rFonts w:ascii="Arial Black" w:hAnsi="Arial Black"/>
                <w:sz w:val="16"/>
                <w:szCs w:val="16"/>
              </w:rPr>
              <w:t xml:space="preserve">HAVE YOU COMPLETED </w:t>
            </w:r>
            <w:r w:rsidR="00895309">
              <w:rPr>
                <w:rFonts w:ascii="Arial Black" w:hAnsi="Arial Black"/>
                <w:sz w:val="16"/>
                <w:szCs w:val="16"/>
              </w:rPr>
              <w:t>YOUR DP TRAINING</w:t>
            </w:r>
            <w:r w:rsidR="00321690" w:rsidRPr="00321690">
              <w:rPr>
                <w:rFonts w:ascii="Arial Black" w:hAnsi="Arial Black"/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7C6DB688" wp14:editId="18008B3A">
                  <wp:extent cx="1273175" cy="1203767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pongebob-Computer[1].g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309" cy="123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E84" w:rsidRPr="00321690" w:rsidRDefault="00D00E84" w:rsidP="00D00E84">
            <w:pPr>
              <w:pStyle w:val="More1"/>
              <w:rPr>
                <w:rFonts w:ascii="Arial Black" w:hAnsi="Arial Black"/>
                <w:sz w:val="16"/>
                <w:szCs w:val="16"/>
              </w:rPr>
            </w:pPr>
            <w:r w:rsidRPr="00321690">
              <w:rPr>
                <w:rFonts w:ascii="Arial Black" w:hAnsi="Arial Black"/>
                <w:sz w:val="16"/>
                <w:szCs w:val="16"/>
              </w:rPr>
              <w:t xml:space="preserve">CONTACT </w:t>
            </w:r>
            <w:hyperlink r:id="rId14" w:history="1">
              <w:r w:rsidRPr="00321690">
                <w:rPr>
                  <w:rStyle w:val="Hyperlink"/>
                  <w:rFonts w:ascii="Arial Black" w:hAnsi="Arial Black"/>
                  <w:sz w:val="16"/>
                  <w:szCs w:val="16"/>
                </w:rPr>
                <w:t>DPA@TORFAEN.GOV.UK</w:t>
              </w:r>
            </w:hyperlink>
            <w:r w:rsidRPr="00321690">
              <w:rPr>
                <w:rFonts w:ascii="Arial Black" w:hAnsi="Arial Black"/>
                <w:sz w:val="16"/>
                <w:szCs w:val="16"/>
              </w:rPr>
              <w:t xml:space="preserve"> </w:t>
            </w:r>
          </w:p>
          <w:p w:rsidR="00D00E84" w:rsidRPr="00321690" w:rsidRDefault="00D00E84" w:rsidP="00D00E84">
            <w:pPr>
              <w:rPr>
                <w:rFonts w:ascii="Arial Black" w:hAnsi="Arial Black"/>
                <w:sz w:val="16"/>
                <w:szCs w:val="16"/>
              </w:rPr>
            </w:pPr>
            <w:r w:rsidRPr="00321690">
              <w:rPr>
                <w:rFonts w:ascii="Arial Black" w:hAnsi="Arial Black"/>
                <w:sz w:val="16"/>
                <w:szCs w:val="16"/>
              </w:rPr>
              <w:t xml:space="preserve">IF YOU HAVE NOT </w:t>
            </w:r>
            <w:r w:rsidR="00136EEF">
              <w:rPr>
                <w:rFonts w:ascii="Arial Black" w:hAnsi="Arial Black"/>
                <w:sz w:val="16"/>
                <w:szCs w:val="16"/>
              </w:rPr>
              <w:t xml:space="preserve">RECEIVED AN INVITE </w:t>
            </w:r>
          </w:p>
          <w:p w:rsidR="008E3479" w:rsidRPr="00321690" w:rsidRDefault="008E3479" w:rsidP="00D00E84">
            <w:pPr>
              <w:rPr>
                <w:sz w:val="16"/>
                <w:szCs w:val="16"/>
              </w:rPr>
            </w:pPr>
          </w:p>
        </w:tc>
        <w:tc>
          <w:tcPr>
            <w:tcW w:w="9708" w:type="dxa"/>
            <w:gridSpan w:val="2"/>
            <w:tcMar>
              <w:left w:w="288" w:type="dxa"/>
            </w:tcMar>
          </w:tcPr>
          <w:p w:rsidR="003204C4" w:rsidRPr="00321690" w:rsidRDefault="00532B56" w:rsidP="000F71CB">
            <w:pPr>
              <w:rPr>
                <w:sz w:val="16"/>
                <w:szCs w:val="16"/>
              </w:rPr>
            </w:pPr>
            <w:r w:rsidRPr="00321690">
              <w:rPr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5ABC8C05" wp14:editId="0E54894A">
                  <wp:extent cx="4791919" cy="2303145"/>
                  <wp:effectExtent l="0" t="0" r="8890" b="1905"/>
                  <wp:docPr id="2" name="Picture 2" descr="M:\Public Service Support Unit\Data Protection &amp; Information Governance\1 DATA PROTECTION 2019\Data Protection Day 2019\Team Photos\Te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:\Public Service Support Unit\Data Protection &amp; Information Governance\1 DATA PROTECTION 2019\Data Protection Day 2019\Team Photos\Te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4697" cy="2328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E84" w:rsidRPr="00F02963" w:rsidRDefault="008E3479" w:rsidP="008E3479">
            <w:pPr>
              <w:pStyle w:val="PictureCaption"/>
              <w:rPr>
                <w:sz w:val="16"/>
                <w:szCs w:val="16"/>
              </w:rPr>
            </w:pPr>
            <w:r w:rsidRPr="00F02963">
              <w:rPr>
                <w:sz w:val="16"/>
                <w:szCs w:val="16"/>
              </w:rPr>
              <w:t>DATA PROTECTION TEAM:</w:t>
            </w:r>
          </w:p>
          <w:p w:rsidR="00D00E84" w:rsidRPr="00F02963" w:rsidRDefault="00D00E84" w:rsidP="00D00E84">
            <w:pPr>
              <w:rPr>
                <w:b/>
                <w:sz w:val="16"/>
                <w:szCs w:val="16"/>
              </w:rPr>
            </w:pPr>
            <w:r w:rsidRPr="00F02963">
              <w:rPr>
                <w:b/>
                <w:sz w:val="16"/>
                <w:szCs w:val="16"/>
              </w:rPr>
              <w:t>WHO TO CONTACT WITH A SECURITY BREACH OF INFORMATION:</w:t>
            </w:r>
          </w:p>
          <w:p w:rsidR="00D00E84" w:rsidRPr="00F02963" w:rsidRDefault="001A3D2C" w:rsidP="00D00E84">
            <w:pPr>
              <w:rPr>
                <w:sz w:val="16"/>
                <w:szCs w:val="16"/>
              </w:rPr>
            </w:pPr>
            <w:r w:rsidRPr="00321690">
              <w:rPr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4BAC1783" wp14:editId="240ED35C">
                  <wp:extent cx="351155" cy="351155"/>
                  <wp:effectExtent l="0" t="0" r="0" b="0"/>
                  <wp:docPr id="1" name="Picture 1" descr="cid:image001.png@01D5B407.0EAEB8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id:image001.png@01D5B407.0EAEB8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8" w:history="1">
              <w:r w:rsidR="00D00E84" w:rsidRPr="00F02963">
                <w:rPr>
                  <w:rStyle w:val="Hyperlink"/>
                  <w:b/>
                  <w:sz w:val="16"/>
                  <w:szCs w:val="16"/>
                </w:rPr>
                <w:t>DPA@TORFAEN.GOV.UK</w:t>
              </w:r>
            </w:hyperlink>
          </w:p>
          <w:p w:rsidR="00D00E84" w:rsidRPr="00321690" w:rsidRDefault="00D00E84" w:rsidP="00D00E84">
            <w:pPr>
              <w:rPr>
                <w:sz w:val="16"/>
                <w:szCs w:val="16"/>
              </w:rPr>
            </w:pPr>
          </w:p>
          <w:p w:rsidR="00D00E84" w:rsidRPr="00321690" w:rsidRDefault="00D00E84" w:rsidP="00D00E84">
            <w:pPr>
              <w:rPr>
                <w:b/>
                <w:sz w:val="16"/>
                <w:szCs w:val="16"/>
              </w:rPr>
            </w:pPr>
            <w:r w:rsidRPr="00321690">
              <w:rPr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2EB6BBFF" wp14:editId="3356FF1B">
                  <wp:extent cx="351155" cy="351155"/>
                  <wp:effectExtent l="0" t="0" r="0" b="0"/>
                  <wp:docPr id="7" name="Picture 7" descr="cid:image001.png@01D5B407.0EAEB8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id:image001.png@01D5B407.0EAEB8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1690">
              <w:rPr>
                <w:b/>
                <w:sz w:val="16"/>
                <w:szCs w:val="16"/>
              </w:rPr>
              <w:t xml:space="preserve">sue.bullock@torfaen.gov.uk                        </w:t>
            </w:r>
            <w:r w:rsidRPr="00321690">
              <w:rPr>
                <w:b/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2B856B77" wp14:editId="38787C5A">
                  <wp:extent cx="278130" cy="278130"/>
                  <wp:effectExtent l="0" t="0" r="7620" b="7620"/>
                  <wp:docPr id="10" name="Picture 10" descr="cid:image001.png@01D5B407.03E2BE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id:image001.png@01D5B407.03E2BE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1690">
              <w:rPr>
                <w:b/>
                <w:sz w:val="16"/>
                <w:szCs w:val="16"/>
              </w:rPr>
              <w:t>01633 647467</w:t>
            </w:r>
          </w:p>
          <w:p w:rsidR="00D00E84" w:rsidRPr="00321690" w:rsidRDefault="00D00E84" w:rsidP="00D00E84">
            <w:pPr>
              <w:rPr>
                <w:b/>
                <w:sz w:val="16"/>
                <w:szCs w:val="16"/>
              </w:rPr>
            </w:pPr>
          </w:p>
          <w:p w:rsidR="00D00E84" w:rsidRPr="00321690" w:rsidRDefault="00D00E84" w:rsidP="00D00E84">
            <w:pPr>
              <w:rPr>
                <w:b/>
                <w:sz w:val="16"/>
                <w:szCs w:val="16"/>
              </w:rPr>
            </w:pPr>
            <w:r w:rsidRPr="00321690">
              <w:rPr>
                <w:b/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014748CD" wp14:editId="26C08FD4">
                  <wp:extent cx="351155" cy="351155"/>
                  <wp:effectExtent l="0" t="0" r="0" b="0"/>
                  <wp:docPr id="11" name="Picture 11" descr="cid:image001.png@01D5B407.0EAEB8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id:image001.png@01D5B407.0EAEB8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561A">
              <w:rPr>
                <w:b/>
                <w:sz w:val="16"/>
                <w:szCs w:val="16"/>
              </w:rPr>
              <w:t>a</w:t>
            </w:r>
            <w:r w:rsidRPr="00321690">
              <w:rPr>
                <w:b/>
                <w:sz w:val="16"/>
                <w:szCs w:val="16"/>
              </w:rPr>
              <w:t xml:space="preserve">manda.price@torfaen.gov.uk                    </w:t>
            </w:r>
            <w:r w:rsidRPr="00321690">
              <w:rPr>
                <w:b/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445A8A10" wp14:editId="606F692E">
                  <wp:extent cx="278130" cy="278130"/>
                  <wp:effectExtent l="0" t="0" r="7620" b="7620"/>
                  <wp:docPr id="16" name="Picture 16" descr="cid:image001.png@01D5B407.03E2BE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id:image001.png@01D5B407.03E2BE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1690">
              <w:rPr>
                <w:b/>
                <w:sz w:val="16"/>
                <w:szCs w:val="16"/>
              </w:rPr>
              <w:t>01495 766257</w:t>
            </w:r>
          </w:p>
          <w:p w:rsidR="00D00E84" w:rsidRPr="00321690" w:rsidRDefault="00D00E84" w:rsidP="00D00E84">
            <w:pPr>
              <w:rPr>
                <w:b/>
                <w:sz w:val="16"/>
                <w:szCs w:val="16"/>
              </w:rPr>
            </w:pPr>
          </w:p>
          <w:p w:rsidR="00D00E84" w:rsidRPr="00321690" w:rsidRDefault="00D00E84" w:rsidP="00D00E84">
            <w:pPr>
              <w:rPr>
                <w:b/>
                <w:sz w:val="16"/>
                <w:szCs w:val="16"/>
              </w:rPr>
            </w:pPr>
            <w:r w:rsidRPr="00321690">
              <w:rPr>
                <w:b/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2D22F84E" wp14:editId="319CA613">
                  <wp:extent cx="351155" cy="351155"/>
                  <wp:effectExtent l="0" t="0" r="0" b="0"/>
                  <wp:docPr id="17" name="Picture 17" descr="cid:image001.png@01D5B407.0EAEB8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id:image001.png@01D5B407.0EAEB8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561A">
              <w:rPr>
                <w:b/>
                <w:sz w:val="16"/>
                <w:szCs w:val="16"/>
              </w:rPr>
              <w:t>s</w:t>
            </w:r>
            <w:r w:rsidRPr="00321690">
              <w:rPr>
                <w:b/>
                <w:sz w:val="16"/>
                <w:szCs w:val="16"/>
              </w:rPr>
              <w:t xml:space="preserve">haron.clifford@torfaen.gov.uk                  </w:t>
            </w:r>
            <w:r w:rsidRPr="00321690">
              <w:rPr>
                <w:b/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619BE34B" wp14:editId="346B9D85">
                  <wp:extent cx="278130" cy="278130"/>
                  <wp:effectExtent l="0" t="0" r="7620" b="7620"/>
                  <wp:docPr id="18" name="Picture 18" descr="cid:image001.png@01D5B407.03E2BE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id:image001.png@01D5B407.03E2BE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1690">
              <w:rPr>
                <w:b/>
                <w:sz w:val="16"/>
                <w:szCs w:val="16"/>
              </w:rPr>
              <w:t>01495 766230</w:t>
            </w:r>
          </w:p>
          <w:p w:rsidR="00D00E84" w:rsidRPr="00321690" w:rsidRDefault="00D00E84" w:rsidP="00D00E84">
            <w:pPr>
              <w:rPr>
                <w:b/>
                <w:sz w:val="16"/>
                <w:szCs w:val="16"/>
              </w:rPr>
            </w:pPr>
          </w:p>
          <w:p w:rsidR="00D00E84" w:rsidRPr="00321690" w:rsidRDefault="00D00E84" w:rsidP="00D00E84">
            <w:pPr>
              <w:rPr>
                <w:b/>
                <w:sz w:val="16"/>
                <w:szCs w:val="16"/>
              </w:rPr>
            </w:pPr>
            <w:r w:rsidRPr="00321690">
              <w:rPr>
                <w:b/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1F86D906" wp14:editId="13408FA0">
                  <wp:extent cx="351155" cy="351155"/>
                  <wp:effectExtent l="0" t="0" r="0" b="0"/>
                  <wp:docPr id="19" name="Picture 19" descr="cid:image001.png@01D5B407.0EAEB8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id:image001.png@01D5B407.0EAEB8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1690">
              <w:rPr>
                <w:b/>
                <w:sz w:val="16"/>
                <w:szCs w:val="16"/>
              </w:rPr>
              <w:t xml:space="preserve">leah.hardwick@torfaen.gov.uk                    </w:t>
            </w:r>
            <w:r w:rsidRPr="00321690">
              <w:rPr>
                <w:b/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2ED2BBCD" wp14:editId="657B76AB">
                  <wp:extent cx="278130" cy="278130"/>
                  <wp:effectExtent l="0" t="0" r="7620" b="7620"/>
                  <wp:docPr id="20" name="Picture 20" descr="cid:image001.png@01D5B407.03E2BE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id:image001.png@01D5B407.03E2BE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1690">
              <w:rPr>
                <w:b/>
                <w:sz w:val="16"/>
                <w:szCs w:val="16"/>
              </w:rPr>
              <w:t>01495 767443</w:t>
            </w:r>
          </w:p>
          <w:p w:rsidR="00D00E84" w:rsidRPr="00321690" w:rsidRDefault="00D00E84" w:rsidP="00D00E84">
            <w:pPr>
              <w:rPr>
                <w:b/>
                <w:sz w:val="16"/>
                <w:szCs w:val="16"/>
              </w:rPr>
            </w:pPr>
          </w:p>
          <w:p w:rsidR="00D00E84" w:rsidRPr="00321690" w:rsidRDefault="00D00E84" w:rsidP="00D00E84">
            <w:pPr>
              <w:rPr>
                <w:b/>
                <w:sz w:val="16"/>
                <w:szCs w:val="16"/>
              </w:rPr>
            </w:pPr>
            <w:r w:rsidRPr="00321690">
              <w:rPr>
                <w:b/>
                <w:sz w:val="16"/>
                <w:szCs w:val="16"/>
              </w:rPr>
              <w:t>WHO TO CONTACT WITH AN IT SECURITY BREACH:</w:t>
            </w:r>
          </w:p>
          <w:p w:rsidR="00E033E2" w:rsidRDefault="00E033E2" w:rsidP="00D00E8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SRS 01495 766366</w:t>
            </w:r>
          </w:p>
          <w:p w:rsidR="00D00E84" w:rsidRPr="00321690" w:rsidRDefault="000A7898" w:rsidP="00D00E84">
            <w:pPr>
              <w:rPr>
                <w:b/>
                <w:sz w:val="16"/>
                <w:szCs w:val="16"/>
              </w:rPr>
            </w:pPr>
            <w:hyperlink r:id="rId21" w:history="1">
              <w:r w:rsidR="00D00E84" w:rsidRPr="00321690">
                <w:rPr>
                  <w:rStyle w:val="Hyperlink"/>
                  <w:b/>
                  <w:sz w:val="16"/>
                  <w:szCs w:val="16"/>
                </w:rPr>
                <w:t>SECURITY@SRSWALES.COM</w:t>
              </w:r>
            </w:hyperlink>
          </w:p>
          <w:p w:rsidR="00D00E84" w:rsidRPr="00321690" w:rsidRDefault="00D00E84" w:rsidP="00D00E84">
            <w:pPr>
              <w:rPr>
                <w:b/>
                <w:sz w:val="16"/>
                <w:szCs w:val="16"/>
              </w:rPr>
            </w:pPr>
          </w:p>
          <w:p w:rsidR="003204C4" w:rsidRPr="001A3D2C" w:rsidRDefault="00396577" w:rsidP="00D00E84">
            <w:pPr>
              <w:pStyle w:val="Heading1"/>
              <w:rPr>
                <w:rFonts w:ascii="Comic Sans MS" w:hAnsi="Comic Sans MS"/>
                <w:b/>
                <w:sz w:val="22"/>
                <w:szCs w:val="22"/>
              </w:rPr>
            </w:pPr>
            <w:r w:rsidRPr="001A3D2C">
              <w:rPr>
                <w:sz w:val="22"/>
                <w:szCs w:val="22"/>
              </w:rPr>
              <w:t xml:space="preserve">    </w:t>
            </w:r>
            <w:r w:rsidR="00D00E84" w:rsidRPr="001A3D2C">
              <w:rPr>
                <w:rFonts w:ascii="Comic Sans MS" w:hAnsi="Comic Sans MS"/>
                <w:b/>
                <w:sz w:val="22"/>
                <w:szCs w:val="22"/>
              </w:rPr>
              <w:t>WHERE CAN I FIND HELP?</w:t>
            </w:r>
            <w:r w:rsidRPr="001A3D2C">
              <w:rPr>
                <w:rFonts w:ascii="Comic Sans MS" w:hAnsi="Comic Sans MS"/>
                <w:b/>
                <w:sz w:val="22"/>
                <w:szCs w:val="22"/>
              </w:rPr>
              <w:t xml:space="preserve">     </w:t>
            </w:r>
            <w:r w:rsidRPr="001A3D2C">
              <w:rPr>
                <w:rFonts w:ascii="Comic Sans MS" w:hAnsi="Comic Sans MS"/>
                <w:b/>
                <w:noProof/>
                <w:sz w:val="22"/>
                <w:szCs w:val="22"/>
                <w:lang w:val="en-GB" w:eastAsia="en-GB"/>
              </w:rPr>
              <w:t xml:space="preserve">   </w:t>
            </w:r>
          </w:p>
        </w:tc>
      </w:tr>
      <w:tr w:rsidR="00321690" w:rsidRPr="005C4C08" w:rsidTr="00FC3FCC">
        <w:tc>
          <w:tcPr>
            <w:tcW w:w="4692" w:type="dxa"/>
            <w:vMerge/>
            <w:tcMar>
              <w:bottom w:w="403" w:type="dxa"/>
            </w:tcMar>
          </w:tcPr>
          <w:p w:rsidR="003204C4" w:rsidRPr="00321690" w:rsidRDefault="003204C4" w:rsidP="00E674D6">
            <w:pPr>
              <w:rPr>
                <w:noProof/>
                <w:sz w:val="16"/>
                <w:szCs w:val="16"/>
                <w:lang w:eastAsia="en-AU"/>
              </w:rPr>
            </w:pPr>
          </w:p>
        </w:tc>
        <w:tc>
          <w:tcPr>
            <w:tcW w:w="8357" w:type="dxa"/>
            <w:tcMar>
              <w:left w:w="288" w:type="dxa"/>
            </w:tcMar>
          </w:tcPr>
          <w:p w:rsidR="008915E8" w:rsidRPr="00321690" w:rsidRDefault="008915E8" w:rsidP="00532B56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321690">
              <w:rPr>
                <w:rFonts w:ascii="Comic Sans MS" w:hAnsi="Comic Sans MS"/>
                <w:b/>
                <w:sz w:val="16"/>
                <w:szCs w:val="16"/>
              </w:rPr>
              <w:t xml:space="preserve">WE ARE HERE TO HELP AND FOR A LIST OF FAQ’S VISIT </w:t>
            </w:r>
            <w:hyperlink r:id="rId22" w:history="1">
              <w:r w:rsidRPr="00321690">
                <w:rPr>
                  <w:rStyle w:val="Hyperlink"/>
                  <w:rFonts w:ascii="Comic Sans MS" w:hAnsi="Comic Sans MS"/>
                  <w:b/>
                  <w:sz w:val="16"/>
                  <w:szCs w:val="16"/>
                </w:rPr>
                <w:t>https://swoop.torfaen.gov.uk/en/TheBigPicture/Information-Management/Data-Protection/Data-Protection-and-GDPR.aspx</w:t>
              </w:r>
            </w:hyperlink>
          </w:p>
          <w:p w:rsidR="008915E8" w:rsidRPr="00321690" w:rsidRDefault="008915E8" w:rsidP="00532B56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8915E8" w:rsidRPr="00321690" w:rsidRDefault="008915E8" w:rsidP="00532B56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321690">
              <w:rPr>
                <w:rFonts w:ascii="Comic Sans MS" w:hAnsi="Comic Sans MS"/>
                <w:b/>
                <w:sz w:val="16"/>
                <w:szCs w:val="16"/>
              </w:rPr>
              <w:t xml:space="preserve">HERE YOU WILL FIND </w:t>
            </w:r>
            <w:r w:rsidR="00E43943">
              <w:rPr>
                <w:rFonts w:ascii="Comic Sans MS" w:hAnsi="Comic Sans MS"/>
                <w:b/>
                <w:sz w:val="16"/>
                <w:szCs w:val="16"/>
              </w:rPr>
              <w:t xml:space="preserve">INFORMATION MANAGEMENT </w:t>
            </w:r>
            <w:r w:rsidRPr="00321690">
              <w:rPr>
                <w:rFonts w:ascii="Comic Sans MS" w:hAnsi="Comic Sans MS"/>
                <w:b/>
                <w:sz w:val="16"/>
                <w:szCs w:val="16"/>
              </w:rPr>
              <w:t>POLICIES</w:t>
            </w:r>
          </w:p>
          <w:p w:rsidR="008915E8" w:rsidRPr="00321690" w:rsidRDefault="00E43943" w:rsidP="00532B56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HOW TO CONDUCT A SUBJECT ACCESS REQUEST</w:t>
            </w:r>
            <w:r w:rsidR="008915E8" w:rsidRPr="00321690"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  <w:r>
              <w:rPr>
                <w:rFonts w:ascii="Comic Sans MS" w:hAnsi="Comic Sans MS"/>
                <w:b/>
                <w:sz w:val="16"/>
                <w:szCs w:val="16"/>
              </w:rPr>
              <w:t>(</w:t>
            </w:r>
            <w:r w:rsidR="008915E8" w:rsidRPr="00321690">
              <w:rPr>
                <w:rFonts w:ascii="Comic Sans MS" w:hAnsi="Comic Sans MS"/>
                <w:b/>
                <w:sz w:val="16"/>
                <w:szCs w:val="16"/>
              </w:rPr>
              <w:t>SAR</w:t>
            </w:r>
            <w:r>
              <w:rPr>
                <w:rFonts w:ascii="Comic Sans MS" w:hAnsi="Comic Sans MS"/>
                <w:b/>
                <w:sz w:val="16"/>
                <w:szCs w:val="16"/>
              </w:rPr>
              <w:t>’S)</w:t>
            </w:r>
          </w:p>
          <w:p w:rsidR="008915E8" w:rsidRPr="00321690" w:rsidRDefault="00E43943" w:rsidP="00532B56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MANAGE A BREACH</w:t>
            </w:r>
          </w:p>
          <w:p w:rsidR="008915E8" w:rsidRPr="00321690" w:rsidRDefault="00E43943" w:rsidP="00532B56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WHEN TO CARRY OUT A DATA PROTECTION IMPACT ASSESSMENT</w:t>
            </w:r>
          </w:p>
          <w:p w:rsidR="008915E8" w:rsidRPr="00321690" w:rsidRDefault="008915E8" w:rsidP="00532B56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321690">
              <w:rPr>
                <w:rFonts w:ascii="Comic Sans MS" w:hAnsi="Comic Sans MS"/>
                <w:b/>
                <w:sz w:val="16"/>
                <w:szCs w:val="16"/>
              </w:rPr>
              <w:t>LIST of D</w:t>
            </w:r>
            <w:r w:rsidR="00E43943">
              <w:rPr>
                <w:rFonts w:ascii="Comic Sans MS" w:hAnsi="Comic Sans MS"/>
                <w:b/>
                <w:sz w:val="16"/>
                <w:szCs w:val="16"/>
              </w:rPr>
              <w:t>ATA PROTECTION DEPARTMENT REPRESENTATIVES</w:t>
            </w:r>
          </w:p>
          <w:p w:rsidR="008E3479" w:rsidRPr="00321690" w:rsidRDefault="008E3479" w:rsidP="008E3479">
            <w:pPr>
              <w:rPr>
                <w:sz w:val="16"/>
                <w:szCs w:val="16"/>
              </w:rPr>
            </w:pPr>
          </w:p>
        </w:tc>
        <w:tc>
          <w:tcPr>
            <w:tcW w:w="1351" w:type="dxa"/>
            <w:tcMar>
              <w:left w:w="288" w:type="dxa"/>
            </w:tcMar>
          </w:tcPr>
          <w:p w:rsidR="008915E8" w:rsidRDefault="008915E8" w:rsidP="00396577">
            <w:pPr>
              <w:rPr>
                <w:lang w:val="it-IT"/>
              </w:rPr>
            </w:pPr>
          </w:p>
          <w:p w:rsidR="008915E8" w:rsidRDefault="008915E8" w:rsidP="00396577">
            <w:pPr>
              <w:rPr>
                <w:lang w:val="it-IT"/>
              </w:rPr>
            </w:pPr>
          </w:p>
          <w:p w:rsidR="008915E8" w:rsidRPr="002D08C9" w:rsidRDefault="008915E8" w:rsidP="00396577">
            <w:pPr>
              <w:rPr>
                <w:lang w:val="it-IT"/>
              </w:rPr>
            </w:pPr>
          </w:p>
        </w:tc>
      </w:tr>
    </w:tbl>
    <w:p w:rsidR="00FC3FCC" w:rsidRPr="00895309" w:rsidRDefault="00FC3FCC" w:rsidP="00136EEF">
      <w:pPr>
        <w:pStyle w:val="Heading3"/>
        <w:jc w:val="center"/>
        <w:rPr>
          <w:noProof/>
          <w:sz w:val="20"/>
          <w:szCs w:val="20"/>
          <w:lang w:val="en-GB" w:eastAsia="en-GB"/>
        </w:rPr>
      </w:pPr>
      <w:r w:rsidRPr="00895309">
        <w:rPr>
          <w:noProof/>
          <w:sz w:val="20"/>
          <w:szCs w:val="20"/>
          <w:lang w:val="en-GB" w:eastAsia="en-GB"/>
        </w:rPr>
        <w:lastRenderedPageBreak/>
        <w:t>DO YOU HAVE A</w:t>
      </w:r>
      <w:r w:rsidR="00CF561A">
        <w:rPr>
          <w:noProof/>
          <w:sz w:val="20"/>
          <w:szCs w:val="20"/>
          <w:lang w:val="en-GB" w:eastAsia="en-GB"/>
        </w:rPr>
        <w:t>N</w:t>
      </w:r>
      <w:r w:rsidRPr="00895309">
        <w:rPr>
          <w:noProof/>
          <w:sz w:val="20"/>
          <w:szCs w:val="20"/>
          <w:lang w:val="en-GB" w:eastAsia="en-GB"/>
        </w:rPr>
        <w:t xml:space="preserve"> ACCOUNT WITH ANY OF THESE?</w:t>
      </w:r>
    </w:p>
    <w:p w:rsidR="00FC3FCC" w:rsidRPr="00895309" w:rsidRDefault="00FC3FCC" w:rsidP="00FC3FCC">
      <w:pPr>
        <w:pStyle w:val="Heading3"/>
        <w:rPr>
          <w:sz w:val="20"/>
          <w:szCs w:val="20"/>
        </w:rPr>
      </w:pPr>
      <w:r w:rsidRPr="00895309">
        <w:rPr>
          <w:noProof/>
          <w:sz w:val="20"/>
          <w:szCs w:val="20"/>
          <w:lang w:val="en-GB" w:eastAsia="en-GB"/>
        </w:rPr>
        <w:drawing>
          <wp:inline distT="0" distB="0" distL="0" distR="0" wp14:anchorId="472DF516" wp14:editId="4920252F">
            <wp:extent cx="9144000" cy="10121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FCC" w:rsidRPr="00895309" w:rsidRDefault="00FC3FCC" w:rsidP="00FC3FCC">
      <w:pPr>
        <w:pStyle w:val="Heading3"/>
        <w:rPr>
          <w:sz w:val="20"/>
          <w:szCs w:val="20"/>
        </w:rPr>
      </w:pPr>
      <w:r w:rsidRPr="00895309">
        <w:rPr>
          <w:sz w:val="20"/>
          <w:szCs w:val="20"/>
        </w:rPr>
        <w:t xml:space="preserve">PROTECT YOUR            </w:t>
      </w:r>
      <w:r w:rsidR="00136EEF">
        <w:rPr>
          <w:sz w:val="20"/>
          <w:szCs w:val="20"/>
        </w:rPr>
        <w:t xml:space="preserve">                                      </w:t>
      </w:r>
      <w:r w:rsidRPr="00895309">
        <w:rPr>
          <w:sz w:val="20"/>
          <w:szCs w:val="20"/>
        </w:rPr>
        <w:t xml:space="preserve"> REVIEW YOUR              </w:t>
      </w:r>
      <w:r w:rsidR="00136EEF">
        <w:rPr>
          <w:sz w:val="20"/>
          <w:szCs w:val="20"/>
        </w:rPr>
        <w:t xml:space="preserve">                </w:t>
      </w:r>
      <w:r w:rsidRPr="00895309">
        <w:rPr>
          <w:sz w:val="20"/>
          <w:szCs w:val="20"/>
        </w:rPr>
        <w:t xml:space="preserve">    KEEP DATA SAFE</w:t>
      </w:r>
    </w:p>
    <w:p w:rsidR="00FC3FCC" w:rsidRPr="00895309" w:rsidRDefault="00FC3FCC" w:rsidP="00FC3FCC">
      <w:pPr>
        <w:pStyle w:val="Heading3"/>
        <w:rPr>
          <w:sz w:val="20"/>
          <w:szCs w:val="20"/>
        </w:rPr>
      </w:pPr>
      <w:r w:rsidRPr="00895309">
        <w:rPr>
          <w:sz w:val="20"/>
          <w:szCs w:val="20"/>
        </w:rPr>
        <w:t>DATA</w:t>
      </w:r>
      <w:r w:rsidRPr="00895309">
        <w:rPr>
          <w:sz w:val="20"/>
          <w:szCs w:val="20"/>
        </w:rPr>
        <w:tab/>
        <w:t xml:space="preserve">                           </w:t>
      </w:r>
      <w:r w:rsidR="00136EEF">
        <w:rPr>
          <w:sz w:val="20"/>
          <w:szCs w:val="20"/>
        </w:rPr>
        <w:t xml:space="preserve">                                   </w:t>
      </w:r>
      <w:r w:rsidRPr="00895309">
        <w:rPr>
          <w:sz w:val="20"/>
          <w:szCs w:val="20"/>
        </w:rPr>
        <w:t xml:space="preserve">      PRIVACY</w:t>
      </w:r>
    </w:p>
    <w:p w:rsidR="00FC3FCC" w:rsidRDefault="00FC3FCC" w:rsidP="00FC3FCC"/>
    <w:p w:rsidR="00DA33DC" w:rsidRDefault="00DA33DC" w:rsidP="00FC3FCC">
      <w:r>
        <w:t>SOCIAL MEDIA POLICY LINK:</w:t>
      </w:r>
    </w:p>
    <w:p w:rsidR="00FC3FCC" w:rsidRDefault="000A7898" w:rsidP="00FC3FCC">
      <w:hyperlink r:id="rId24" w:history="1">
        <w:r w:rsidR="00FC3FCC" w:rsidRPr="00697E8B">
          <w:rPr>
            <w:rStyle w:val="Hyperlink"/>
          </w:rPr>
          <w:t>https://swoop.torfaen.gov.uk/en/Document-Library/Corporate-Documents/Social-Media-Policy.docx</w:t>
        </w:r>
      </w:hyperlink>
    </w:p>
    <w:p w:rsidR="00FC3FCC" w:rsidRDefault="00FC3FCC" w:rsidP="00FC3FCC"/>
    <w:p w:rsidR="00DA33DC" w:rsidRDefault="00DA33DC" w:rsidP="00FC3FCC"/>
    <w:p w:rsidR="00DA33DC" w:rsidRDefault="00DA33DC" w:rsidP="00FC3FCC">
      <w:r w:rsidRPr="00FC3FCC">
        <w:rPr>
          <w:noProof/>
          <w:sz w:val="44"/>
          <w:szCs w:val="44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4AC8D6B0" wp14:editId="15E0F4B5">
            <wp:simplePos x="0" y="0"/>
            <wp:positionH relativeFrom="margin">
              <wp:posOffset>1868805</wp:posOffset>
            </wp:positionH>
            <wp:positionV relativeFrom="paragraph">
              <wp:posOffset>5080</wp:posOffset>
            </wp:positionV>
            <wp:extent cx="2626995" cy="1307465"/>
            <wp:effectExtent l="0" t="0" r="1905" b="6985"/>
            <wp:wrapNone/>
            <wp:docPr id="13" name="Picture 13" descr="Image result for pa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panic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3DC" w:rsidRDefault="00DA33DC" w:rsidP="00FC3FCC"/>
    <w:p w:rsidR="00DA33DC" w:rsidRDefault="00DA33DC" w:rsidP="00FC3FCC"/>
    <w:p w:rsidR="00DA33DC" w:rsidRDefault="00DA33DC" w:rsidP="00FC3FCC"/>
    <w:p w:rsidR="00DA33DC" w:rsidRDefault="00DA33DC" w:rsidP="00FC3FCC"/>
    <w:p w:rsidR="00DA33DC" w:rsidRPr="00FC3FCC" w:rsidRDefault="00DA33DC" w:rsidP="00FC3FCC"/>
    <w:p w:rsidR="00DA33DC" w:rsidRDefault="00DA33DC" w:rsidP="00B55F33">
      <w:pPr>
        <w:pStyle w:val="Heading3"/>
        <w:jc w:val="center"/>
        <w:rPr>
          <w:sz w:val="24"/>
        </w:rPr>
      </w:pPr>
    </w:p>
    <w:p w:rsidR="00FC3FCC" w:rsidRPr="00895309" w:rsidRDefault="00DA33DC" w:rsidP="00B55F33">
      <w:pPr>
        <w:pStyle w:val="Heading3"/>
        <w:jc w:val="center"/>
        <w:rPr>
          <w:sz w:val="24"/>
        </w:rPr>
      </w:pPr>
      <w:r>
        <w:rPr>
          <w:sz w:val="24"/>
        </w:rPr>
        <w:t>I</w:t>
      </w:r>
      <w:r w:rsidR="00083ACF" w:rsidRPr="00895309">
        <w:rPr>
          <w:sz w:val="24"/>
        </w:rPr>
        <w:t>’VE LOST IT</w:t>
      </w:r>
      <w:r w:rsidR="00FC3FCC" w:rsidRPr="00895309">
        <w:rPr>
          <w:sz w:val="24"/>
        </w:rPr>
        <w:t>!!!</w:t>
      </w:r>
    </w:p>
    <w:p w:rsidR="00FC3FCC" w:rsidRPr="00895309" w:rsidRDefault="00FC3FCC" w:rsidP="00B55F33">
      <w:pPr>
        <w:jc w:val="center"/>
      </w:pPr>
      <w:r w:rsidRPr="00895309"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462B1CC2" wp14:editId="7EFB098D">
                <wp:extent cx="3347254" cy="0"/>
                <wp:effectExtent l="0" t="19050" r="43815" b="38100"/>
                <wp:docPr id="50" name="Straight Connector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47254" cy="0"/>
                        </a:xfrm>
                        <a:prstGeom prst="line">
                          <a:avLst/>
                        </a:prstGeom>
                        <a:noFill/>
                        <a:ln w="63500" cap="flat" cmpd="thickThin" algn="ctr">
                          <a:solidFill>
                            <a:srgbClr val="0A249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27767E4" id="Straight Connector 5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6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" strokecolor="#0a249b" strokeweight="5pt">
                <v:stroke linestyle="thickThin" joinstyle="miter"/>
                <o:lock v:ext="edit" shapetype="f"/>
                <w10:anchorlock/>
              </v:line>
            </w:pict>
          </mc:Fallback>
        </mc:AlternateContent>
      </w:r>
    </w:p>
    <w:p w:rsidR="00FC3FCC" w:rsidRPr="00895309" w:rsidRDefault="00FC3FCC" w:rsidP="00B55F33">
      <w:pPr>
        <w:jc w:val="center"/>
      </w:pPr>
      <w:r w:rsidRPr="00895309">
        <w:t xml:space="preserve">Where has it gone?? That panic when you </w:t>
      </w:r>
      <w:proofErr w:type="spellStart"/>
      <w:r w:rsidRPr="00895309">
        <w:t>realise</w:t>
      </w:r>
      <w:proofErr w:type="spellEnd"/>
      <w:r w:rsidRPr="00895309">
        <w:t xml:space="preserve"> your </w:t>
      </w:r>
      <w:r w:rsidR="001A3D2C">
        <w:t xml:space="preserve">notebook, papers, </w:t>
      </w:r>
      <w:r w:rsidRPr="00895309">
        <w:t>bag, works laptop, works phone has gone…STOP, BREATH</w:t>
      </w:r>
      <w:r w:rsidR="000A7898">
        <w:t>E</w:t>
      </w:r>
      <w:bookmarkStart w:id="0" w:name="_GoBack"/>
      <w:bookmarkEnd w:id="0"/>
      <w:r w:rsidRPr="00895309">
        <w:t xml:space="preserve">, </w:t>
      </w:r>
      <w:proofErr w:type="gramStart"/>
      <w:r w:rsidRPr="00895309">
        <w:t>CALL</w:t>
      </w:r>
      <w:proofErr w:type="gramEnd"/>
      <w:r w:rsidRPr="00895309">
        <w:t xml:space="preserve"> US</w:t>
      </w:r>
    </w:p>
    <w:p w:rsidR="00FC3FCC" w:rsidRPr="00895309" w:rsidRDefault="00FC3FCC" w:rsidP="00B55F33">
      <w:pPr>
        <w:jc w:val="center"/>
      </w:pPr>
      <w:r w:rsidRPr="00895309">
        <w:t>DPA 01633 647467, 01495 766257, 01495 766230, 01495 767443</w:t>
      </w:r>
    </w:p>
    <w:p w:rsidR="00FC3FCC" w:rsidRDefault="00FC3FCC" w:rsidP="00B55F33">
      <w:pPr>
        <w:jc w:val="center"/>
      </w:pPr>
      <w:r w:rsidRPr="00895309">
        <w:t>SRS SECURITY 01495 766336</w:t>
      </w:r>
    </w:p>
    <w:p w:rsidR="001A3D2C" w:rsidRPr="00F02963" w:rsidRDefault="001A3D2C" w:rsidP="001A3D2C">
      <w:pPr>
        <w:jc w:val="center"/>
        <w:rPr>
          <w:sz w:val="16"/>
          <w:szCs w:val="16"/>
        </w:rPr>
      </w:pPr>
      <w:r w:rsidRPr="00321690">
        <w:rPr>
          <w:noProof/>
          <w:sz w:val="16"/>
          <w:szCs w:val="16"/>
          <w:lang w:val="en-GB" w:eastAsia="en-GB"/>
        </w:rPr>
        <w:drawing>
          <wp:inline distT="0" distB="0" distL="0" distR="0" wp14:anchorId="7926EC83" wp14:editId="654C55B3">
            <wp:extent cx="351155" cy="351155"/>
            <wp:effectExtent l="0" t="0" r="0" b="0"/>
            <wp:docPr id="3" name="Picture 3" descr="cid:image001.png@01D5B407.0EAEB8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mage001.png@01D5B407.0EAEB8C0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6" w:history="1">
        <w:r w:rsidRPr="00A43594">
          <w:rPr>
            <w:rStyle w:val="Hyperlink"/>
            <w:b/>
          </w:rPr>
          <w:t>DPA@TORFAEN.GOV.UK</w:t>
        </w:r>
      </w:hyperlink>
    </w:p>
    <w:p w:rsidR="00FC3FCC" w:rsidRPr="00895309" w:rsidRDefault="00FC3FCC" w:rsidP="00B55F33">
      <w:pPr>
        <w:jc w:val="center"/>
      </w:pPr>
    </w:p>
    <w:p w:rsidR="00CF561A" w:rsidRPr="00CF561A" w:rsidRDefault="00CF561A" w:rsidP="00CF561A">
      <w:pPr>
        <w:tabs>
          <w:tab w:val="left" w:pos="5651"/>
        </w:tabs>
        <w:jc w:val="center"/>
        <w:rPr>
          <w:rFonts w:ascii="Verdana" w:hAnsi="Verdana"/>
          <w:b/>
          <w:u w:val="single"/>
        </w:rPr>
      </w:pPr>
      <w:r w:rsidRPr="00CF561A">
        <w:rPr>
          <w:rFonts w:ascii="Verdana" w:hAnsi="Verdana"/>
          <w:b/>
          <w:u w:val="single"/>
        </w:rPr>
        <w:t>REMEMBER</w:t>
      </w:r>
    </w:p>
    <w:p w:rsidR="00CF561A" w:rsidRPr="00CF561A" w:rsidRDefault="00CF561A" w:rsidP="00CF561A">
      <w:pPr>
        <w:tabs>
          <w:tab w:val="left" w:pos="5651"/>
        </w:tabs>
        <w:jc w:val="center"/>
      </w:pPr>
    </w:p>
    <w:p w:rsidR="00CF561A" w:rsidRDefault="00CF561A" w:rsidP="00CF561A">
      <w:pPr>
        <w:tabs>
          <w:tab w:val="left" w:pos="437"/>
          <w:tab w:val="left" w:pos="5651"/>
        </w:tabs>
        <w:ind w:left="8640" w:hanging="8085"/>
        <w:rPr>
          <w:sz w:val="44"/>
          <w:szCs w:val="44"/>
        </w:rPr>
      </w:pPr>
      <w:r w:rsidRPr="00CF561A">
        <w:rPr>
          <w:rFonts w:ascii="Verdana" w:hAnsi="Verdana"/>
        </w:rPr>
        <w:t xml:space="preserve">LOCK </w:t>
      </w:r>
      <w:proofErr w:type="gramStart"/>
      <w:r w:rsidRPr="00CF561A">
        <w:rPr>
          <w:rFonts w:ascii="Verdana" w:hAnsi="Verdana"/>
        </w:rPr>
        <w:t>YOUR</w:t>
      </w:r>
      <w:proofErr w:type="gramEnd"/>
      <w:r w:rsidRPr="00CF561A">
        <w:rPr>
          <w:rFonts w:ascii="Verdana" w:hAnsi="Verdana"/>
        </w:rPr>
        <w:t xml:space="preserve"> WORK STATION </w:t>
      </w:r>
      <w:r w:rsidRPr="00CF561A">
        <w:tab/>
      </w:r>
      <w:r w:rsidRPr="00CF561A">
        <w:rPr>
          <w:rFonts w:ascii="Verdana" w:hAnsi="Verdana"/>
        </w:rPr>
        <w:t>ABIDE BY THE</w:t>
      </w:r>
      <w:r w:rsidRPr="00CF561A">
        <w:t xml:space="preserve"> </w:t>
      </w:r>
      <w:r w:rsidRPr="00CF561A">
        <w:rPr>
          <w:rFonts w:ascii="Verdana" w:hAnsi="Verdana"/>
        </w:rPr>
        <w:t>CLEAR DESK POLICY</w:t>
      </w:r>
    </w:p>
    <w:p w:rsidR="00CF561A" w:rsidRPr="00A6572B" w:rsidRDefault="00CF561A" w:rsidP="00CF561A">
      <w:pPr>
        <w:rPr>
          <w:sz w:val="44"/>
          <w:szCs w:val="44"/>
        </w:rPr>
      </w:pPr>
      <w:r>
        <w:rPr>
          <w:noProof/>
          <w:lang w:val="en-GB" w:eastAsia="en-GB"/>
        </w:rPr>
        <w:drawing>
          <wp:inline distT="0" distB="0" distL="0" distR="0" wp14:anchorId="117105B5" wp14:editId="37F4B085">
            <wp:extent cx="2754775" cy="2223135"/>
            <wp:effectExtent l="0" t="0" r="7620" b="5715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474" cy="223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noProof/>
          <w:lang w:val="en-GB" w:eastAsia="en-GB"/>
        </w:rPr>
        <w:drawing>
          <wp:inline distT="0" distB="0" distL="0" distR="0" wp14:anchorId="31DF281A" wp14:editId="591229D6">
            <wp:extent cx="2164715" cy="2118360"/>
            <wp:effectExtent l="0" t="0" r="6985" b="0"/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 xml:space="preserve">                                    </w:t>
      </w:r>
      <w:r>
        <w:rPr>
          <w:sz w:val="44"/>
          <w:szCs w:val="44"/>
        </w:rPr>
        <w:tab/>
      </w:r>
    </w:p>
    <w:p w:rsidR="00CF561A" w:rsidRPr="00CF561A" w:rsidRDefault="00CF561A" w:rsidP="00CF561A">
      <w:pPr>
        <w:rPr>
          <w:rFonts w:ascii="Verdana" w:hAnsi="Verdana"/>
          <w:sz w:val="20"/>
          <w:szCs w:val="20"/>
        </w:rPr>
      </w:pPr>
      <w:r w:rsidRPr="006A740C">
        <w:rPr>
          <w:rFonts w:ascii="Verdana" w:hAnsi="Verdana"/>
          <w:sz w:val="44"/>
          <w:szCs w:val="44"/>
        </w:rPr>
        <w:t xml:space="preserve">        </w:t>
      </w:r>
      <w:r w:rsidRPr="00CF561A">
        <w:rPr>
          <w:rFonts w:ascii="Verdana" w:hAnsi="Verdana"/>
          <w:sz w:val="20"/>
          <w:szCs w:val="20"/>
        </w:rPr>
        <w:t>CTRL, ALT, DELETE</w:t>
      </w:r>
      <w:r w:rsidRPr="00CF561A">
        <w:rPr>
          <w:rFonts w:ascii="Verdana" w:hAnsi="Verdana"/>
          <w:sz w:val="20"/>
          <w:szCs w:val="20"/>
        </w:rPr>
        <w:tab/>
      </w:r>
      <w:r w:rsidRPr="00CF561A">
        <w:rPr>
          <w:rFonts w:ascii="Verdana" w:hAnsi="Verdana"/>
          <w:sz w:val="20"/>
          <w:szCs w:val="20"/>
        </w:rPr>
        <w:tab/>
      </w:r>
      <w:r w:rsidRPr="00CF561A">
        <w:rPr>
          <w:rFonts w:ascii="Verdana" w:hAnsi="Verdana"/>
          <w:sz w:val="20"/>
          <w:szCs w:val="20"/>
        </w:rPr>
        <w:tab/>
      </w:r>
      <w:r w:rsidRPr="00CF561A">
        <w:rPr>
          <w:rFonts w:ascii="Verdana" w:hAnsi="Verdana"/>
          <w:sz w:val="20"/>
          <w:szCs w:val="20"/>
        </w:rPr>
        <w:tab/>
      </w:r>
    </w:p>
    <w:p w:rsidR="00CF561A" w:rsidRPr="00A6572B" w:rsidRDefault="00CF561A" w:rsidP="00CF561A">
      <w:pPr>
        <w:rPr>
          <w:sz w:val="44"/>
          <w:szCs w:val="44"/>
        </w:rPr>
      </w:pPr>
    </w:p>
    <w:p w:rsidR="00A6572B" w:rsidRDefault="00A6572B" w:rsidP="00B55F33">
      <w:pPr>
        <w:tabs>
          <w:tab w:val="left" w:pos="5651"/>
        </w:tabs>
        <w:jc w:val="center"/>
        <w:rPr>
          <w:sz w:val="44"/>
          <w:szCs w:val="44"/>
        </w:rPr>
      </w:pPr>
    </w:p>
    <w:p w:rsidR="00A6572B" w:rsidRPr="00A6572B" w:rsidRDefault="00A6572B" w:rsidP="00A6572B">
      <w:pPr>
        <w:rPr>
          <w:sz w:val="44"/>
          <w:szCs w:val="44"/>
        </w:rPr>
      </w:pPr>
    </w:p>
    <w:p w:rsidR="00A6572B" w:rsidRPr="00A6572B" w:rsidRDefault="00A6572B" w:rsidP="00A6572B">
      <w:pPr>
        <w:rPr>
          <w:sz w:val="44"/>
          <w:szCs w:val="44"/>
        </w:rPr>
      </w:pPr>
    </w:p>
    <w:p w:rsidR="00A6572B" w:rsidRPr="00A6572B" w:rsidRDefault="00A6572B" w:rsidP="00A6572B">
      <w:pPr>
        <w:rPr>
          <w:sz w:val="44"/>
          <w:szCs w:val="44"/>
        </w:rPr>
      </w:pPr>
    </w:p>
    <w:p w:rsidR="00A6572B" w:rsidRDefault="00A6572B" w:rsidP="00A6572B">
      <w:pPr>
        <w:rPr>
          <w:sz w:val="44"/>
          <w:szCs w:val="44"/>
        </w:rPr>
      </w:pPr>
    </w:p>
    <w:p w:rsidR="00A6572B" w:rsidRPr="00A6572B" w:rsidRDefault="00DC5155" w:rsidP="00A6572B">
      <w:pPr>
        <w:tabs>
          <w:tab w:val="left" w:pos="1039"/>
        </w:tabs>
        <w:rPr>
          <w:rFonts w:ascii="Verdana" w:hAnsi="Verdana"/>
          <w:sz w:val="44"/>
          <w:szCs w:val="44"/>
        </w:rPr>
      </w:pPr>
      <w:r w:rsidRPr="00A6572B">
        <w:rPr>
          <w:rFonts w:ascii="Verdana" w:hAnsi="Verdana"/>
          <w:noProof/>
          <w:sz w:val="44"/>
          <w:szCs w:val="4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2669492</wp:posOffset>
                </wp:positionH>
                <wp:positionV relativeFrom="paragraph">
                  <wp:posOffset>252699</wp:posOffset>
                </wp:positionV>
                <wp:extent cx="3719830" cy="394335"/>
                <wp:effectExtent l="38100" t="247650" r="33020" b="2533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65061">
                          <a:off x="0" y="0"/>
                          <a:ext cx="3719830" cy="39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72B" w:rsidRPr="00707CE5" w:rsidRDefault="00A6572B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0.2pt;margin-top:19.9pt;width:292.9pt;height:31.05pt;rotation:-475069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" strokecolor="white [3212]">
                <v:textbox>
                  <w:txbxContent>
                    <w:p w:rsidR="00A6572B" w:rsidRPr="00707CE5" w:rsidRDefault="00A6572B">
                      <w:pPr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572B" w:rsidRPr="00A6572B">
        <w:rPr>
          <w:rFonts w:ascii="Verdana" w:hAnsi="Verdana"/>
          <w:sz w:val="44"/>
          <w:szCs w:val="44"/>
        </w:rPr>
        <w:t xml:space="preserve"> </w:t>
      </w:r>
    </w:p>
    <w:p w:rsidR="00A6572B" w:rsidRPr="00895309" w:rsidRDefault="00A6572B" w:rsidP="00A6572B">
      <w:pPr>
        <w:tabs>
          <w:tab w:val="left" w:pos="1039"/>
        </w:tabs>
        <w:rPr>
          <w:rFonts w:ascii="Verdana" w:hAnsi="Verdana"/>
          <w:sz w:val="16"/>
          <w:szCs w:val="16"/>
        </w:rPr>
      </w:pPr>
    </w:p>
    <w:p w:rsidR="00A6572B" w:rsidRPr="00895309" w:rsidRDefault="00A6572B" w:rsidP="00A6572B">
      <w:pPr>
        <w:tabs>
          <w:tab w:val="left" w:pos="1039"/>
        </w:tabs>
        <w:rPr>
          <w:rFonts w:ascii="Verdana" w:hAnsi="Verdana"/>
          <w:sz w:val="16"/>
          <w:szCs w:val="16"/>
        </w:rPr>
      </w:pPr>
    </w:p>
    <w:p w:rsidR="00A6572B" w:rsidRDefault="00A6572B" w:rsidP="00A6572B">
      <w:pPr>
        <w:tabs>
          <w:tab w:val="left" w:pos="1039"/>
        </w:tabs>
        <w:rPr>
          <w:sz w:val="44"/>
          <w:szCs w:val="44"/>
        </w:rPr>
      </w:pPr>
    </w:p>
    <w:p w:rsidR="00A6572B" w:rsidRDefault="00A6572B" w:rsidP="00A6572B">
      <w:pPr>
        <w:tabs>
          <w:tab w:val="left" w:pos="1039"/>
        </w:tabs>
        <w:rPr>
          <w:sz w:val="44"/>
          <w:szCs w:val="44"/>
        </w:rPr>
      </w:pPr>
    </w:p>
    <w:p w:rsidR="00A6572B" w:rsidRDefault="00A6572B" w:rsidP="00A6572B">
      <w:pPr>
        <w:tabs>
          <w:tab w:val="left" w:pos="1039"/>
        </w:tabs>
        <w:rPr>
          <w:sz w:val="44"/>
          <w:szCs w:val="44"/>
        </w:rPr>
      </w:pPr>
    </w:p>
    <w:p w:rsidR="00A6572B" w:rsidRPr="00A6572B" w:rsidRDefault="00DC5155" w:rsidP="00A6572B">
      <w:pPr>
        <w:tabs>
          <w:tab w:val="left" w:pos="1039"/>
        </w:tabs>
        <w:rPr>
          <w:sz w:val="44"/>
          <w:szCs w:val="44"/>
        </w:rPr>
      </w:pPr>
      <w:r w:rsidRPr="00A6572B">
        <w:rPr>
          <w:noProof/>
          <w:sz w:val="44"/>
          <w:szCs w:val="4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2607310</wp:posOffset>
                </wp:positionH>
                <wp:positionV relativeFrom="paragraph">
                  <wp:posOffset>1635760</wp:posOffset>
                </wp:positionV>
                <wp:extent cx="3912235" cy="381635"/>
                <wp:effectExtent l="38100" t="228600" r="31115" b="22796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43975">
                          <a:off x="0" y="0"/>
                          <a:ext cx="391223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72B" w:rsidRPr="00DC5155" w:rsidRDefault="00A6572B">
                            <w:pPr>
                              <w:rPr>
                                <w:rFonts w:ascii="Arial Black" w:hAnsi="Arial Black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05.3pt;margin-top:128.8pt;width:308.05pt;height:30.05pt;rotation:-388874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" strokecolor="white [3212]">
                <v:textbox>
                  <w:txbxContent>
                    <w:p w:rsidR="00A6572B" w:rsidRPr="00DC5155" w:rsidRDefault="00A6572B">
                      <w:pPr>
                        <w:rPr>
                          <w:rFonts w:ascii="Arial Black" w:hAnsi="Arial Black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6572B" w:rsidRPr="00A6572B" w:rsidSect="00136EEF">
      <w:footerReference w:type="default" r:id="rId31"/>
      <w:headerReference w:type="first" r:id="rId32"/>
      <w:type w:val="continuous"/>
      <w:pgSz w:w="11907" w:h="16839" w:code="9"/>
      <w:pgMar w:top="720" w:right="720" w:bottom="720" w:left="720" w:header="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2B56" w:rsidRDefault="00532B56" w:rsidP="00A4086C">
      <w:r>
        <w:separator/>
      </w:r>
    </w:p>
    <w:p w:rsidR="00532B56" w:rsidRDefault="00532B56" w:rsidP="00A4086C"/>
  </w:endnote>
  <w:endnote w:type="continuationSeparator" w:id="0">
    <w:p w:rsidR="00532B56" w:rsidRDefault="00532B56" w:rsidP="00A4086C">
      <w:r>
        <w:continuationSeparator/>
      </w:r>
    </w:p>
    <w:p w:rsidR="00532B56" w:rsidRDefault="00532B56" w:rsidP="00A408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F61" w:rsidRPr="00824AF8" w:rsidRDefault="00824AF8" w:rsidP="00824AF8">
    <w:pPr>
      <w:pStyle w:val="Footer"/>
    </w:pPr>
    <w:r w:rsidRPr="00824AF8">
      <w:t xml:space="preserve">PAGE </w:t>
    </w:r>
    <w:r w:rsidRPr="00824AF8">
      <w:fldChar w:fldCharType="begin"/>
    </w:r>
    <w:r w:rsidRPr="00824AF8">
      <w:instrText xml:space="preserve"> PAGE </w:instrText>
    </w:r>
    <w:r w:rsidRPr="00824AF8">
      <w:fldChar w:fldCharType="separate"/>
    </w:r>
    <w:r w:rsidR="000A7898">
      <w:rPr>
        <w:noProof/>
      </w:rPr>
      <w:t>3</w:t>
    </w:r>
    <w:r w:rsidRPr="00824AF8">
      <w:fldChar w:fldCharType="end"/>
    </w:r>
    <w:r w:rsidR="00E96F61" w:rsidRPr="00824AF8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DF509EC" wp14:editId="6C5970C8">
              <wp:simplePos x="0" y="0"/>
              <wp:positionH relativeFrom="column">
                <wp:posOffset>31750</wp:posOffset>
              </wp:positionH>
              <wp:positionV relativeFrom="paragraph">
                <wp:posOffset>290195</wp:posOffset>
              </wp:positionV>
              <wp:extent cx="9144000" cy="370840"/>
              <wp:effectExtent l="0" t="0" r="0" b="0"/>
              <wp:wrapNone/>
              <wp:docPr id="79" name="Rectangle 58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00" cy="37084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1FA9CC" id="Rectangle 58" o:spid="_x0000_s1026" style="position:absolute;margin-left:2.5pt;margin-top:22.85pt;width:10in;height:29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" fillcolor="#1f497d [3215]" stroked="f">
              <v:path arrowok="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2B56" w:rsidRDefault="00532B56" w:rsidP="00A4086C">
      <w:r>
        <w:separator/>
      </w:r>
    </w:p>
    <w:p w:rsidR="00532B56" w:rsidRDefault="00532B56" w:rsidP="00A4086C"/>
  </w:footnote>
  <w:footnote w:type="continuationSeparator" w:id="0">
    <w:p w:rsidR="00532B56" w:rsidRDefault="00532B56" w:rsidP="00A4086C">
      <w:r>
        <w:continuationSeparator/>
      </w:r>
    </w:p>
    <w:p w:rsidR="00532B56" w:rsidRDefault="00532B56" w:rsidP="00A4086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E5A" w:rsidRDefault="00815E5A" w:rsidP="000F107E"/>
  <w:p w:rsidR="00815E5A" w:rsidRDefault="00815E5A" w:rsidP="000F107E"/>
  <w:p w:rsidR="00815E5A" w:rsidRDefault="00815E5A" w:rsidP="000F107E"/>
  <w:p w:rsidR="00E96F61" w:rsidRPr="00321690" w:rsidRDefault="00815E5A" w:rsidP="00815E5A">
    <w:pPr>
      <w:jc w:val="center"/>
      <w:rPr>
        <w:b/>
        <w:sz w:val="28"/>
        <w:szCs w:val="28"/>
      </w:rPr>
    </w:pPr>
    <w:r w:rsidRPr="00321690">
      <w:rPr>
        <w:noProof/>
        <w:sz w:val="28"/>
        <w:szCs w:val="28"/>
        <w:lang w:val="en-GB" w:eastAsia="en-GB"/>
      </w:rPr>
      <w:drawing>
        <wp:anchor distT="0" distB="0" distL="114300" distR="114300" simplePos="0" relativeHeight="251672576" behindDoc="0" locked="0" layoutInCell="1" allowOverlap="1" wp14:anchorId="33D77049" wp14:editId="6AFB706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369911" cy="459740"/>
          <wp:effectExtent l="0" t="0" r="190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-Torfaen[1]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9911" cy="459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7898">
      <w:rPr>
        <w:b/>
        <w:sz w:val="28"/>
        <w:szCs w:val="28"/>
      </w:rPr>
      <w:t>February 11</w:t>
    </w:r>
    <w:r w:rsidRPr="00321690">
      <w:rPr>
        <w:b/>
        <w:sz w:val="28"/>
        <w:szCs w:val="28"/>
        <w:vertAlign w:val="superscript"/>
      </w:rPr>
      <w:t>TH</w:t>
    </w:r>
    <w:r w:rsidRPr="00321690">
      <w:rPr>
        <w:b/>
        <w:sz w:val="28"/>
        <w:szCs w:val="28"/>
      </w:rPr>
      <w:t xml:space="preserve"> 2020</w:t>
    </w:r>
  </w:p>
  <w:p w:rsidR="00815E5A" w:rsidRPr="000E3FFB" w:rsidRDefault="00815E5A" w:rsidP="000F107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E2B5E"/>
    <w:multiLevelType w:val="hybridMultilevel"/>
    <w:tmpl w:val="DCF2D288"/>
    <w:lvl w:ilvl="0" w:tplc="F8E05A7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B56"/>
    <w:rsid w:val="0000051B"/>
    <w:rsid w:val="00012E26"/>
    <w:rsid w:val="00022169"/>
    <w:rsid w:val="000231DB"/>
    <w:rsid w:val="00063F7F"/>
    <w:rsid w:val="00083ACF"/>
    <w:rsid w:val="000864F3"/>
    <w:rsid w:val="000A224A"/>
    <w:rsid w:val="000A7898"/>
    <w:rsid w:val="000B4333"/>
    <w:rsid w:val="000E3FFB"/>
    <w:rsid w:val="000E4CC0"/>
    <w:rsid w:val="000F107E"/>
    <w:rsid w:val="000F71CB"/>
    <w:rsid w:val="00132B06"/>
    <w:rsid w:val="00136EEF"/>
    <w:rsid w:val="001523D7"/>
    <w:rsid w:val="00172E4F"/>
    <w:rsid w:val="00180F73"/>
    <w:rsid w:val="00194626"/>
    <w:rsid w:val="001A3D2C"/>
    <w:rsid w:val="001A5F31"/>
    <w:rsid w:val="001D0AC7"/>
    <w:rsid w:val="001D76C3"/>
    <w:rsid w:val="00200FA9"/>
    <w:rsid w:val="002020CD"/>
    <w:rsid w:val="00206486"/>
    <w:rsid w:val="00230283"/>
    <w:rsid w:val="002B66B5"/>
    <w:rsid w:val="002C5E34"/>
    <w:rsid w:val="002C603F"/>
    <w:rsid w:val="002D08C9"/>
    <w:rsid w:val="00300753"/>
    <w:rsid w:val="003020EC"/>
    <w:rsid w:val="003123DA"/>
    <w:rsid w:val="003204C4"/>
    <w:rsid w:val="00321690"/>
    <w:rsid w:val="00335DF1"/>
    <w:rsid w:val="00366043"/>
    <w:rsid w:val="00367465"/>
    <w:rsid w:val="00381DB7"/>
    <w:rsid w:val="00396577"/>
    <w:rsid w:val="003A79C0"/>
    <w:rsid w:val="003D662D"/>
    <w:rsid w:val="003E7D92"/>
    <w:rsid w:val="004149AF"/>
    <w:rsid w:val="004608E9"/>
    <w:rsid w:val="00470E21"/>
    <w:rsid w:val="0049664B"/>
    <w:rsid w:val="00496D3F"/>
    <w:rsid w:val="004C06CD"/>
    <w:rsid w:val="004C7470"/>
    <w:rsid w:val="004F26B2"/>
    <w:rsid w:val="00532B56"/>
    <w:rsid w:val="005343CD"/>
    <w:rsid w:val="00543649"/>
    <w:rsid w:val="00547C5C"/>
    <w:rsid w:val="005711A8"/>
    <w:rsid w:val="00580149"/>
    <w:rsid w:val="00587E7D"/>
    <w:rsid w:val="0059446E"/>
    <w:rsid w:val="005A2093"/>
    <w:rsid w:val="005B4B4D"/>
    <w:rsid w:val="005C4C08"/>
    <w:rsid w:val="005F2206"/>
    <w:rsid w:val="005F7E8C"/>
    <w:rsid w:val="00623BAC"/>
    <w:rsid w:val="00633279"/>
    <w:rsid w:val="006B246D"/>
    <w:rsid w:val="006E0867"/>
    <w:rsid w:val="006E0DC4"/>
    <w:rsid w:val="006E596E"/>
    <w:rsid w:val="00707CE5"/>
    <w:rsid w:val="00721871"/>
    <w:rsid w:val="00724F53"/>
    <w:rsid w:val="00725C2C"/>
    <w:rsid w:val="007347D3"/>
    <w:rsid w:val="0076002E"/>
    <w:rsid w:val="00792D24"/>
    <w:rsid w:val="007A377F"/>
    <w:rsid w:val="00815E5A"/>
    <w:rsid w:val="00824AF8"/>
    <w:rsid w:val="00882F07"/>
    <w:rsid w:val="008915E8"/>
    <w:rsid w:val="00895309"/>
    <w:rsid w:val="008B1B21"/>
    <w:rsid w:val="008E3479"/>
    <w:rsid w:val="008E34E1"/>
    <w:rsid w:val="00900E0D"/>
    <w:rsid w:val="0092642A"/>
    <w:rsid w:val="00940811"/>
    <w:rsid w:val="00977992"/>
    <w:rsid w:val="009C1CD2"/>
    <w:rsid w:val="00A125B7"/>
    <w:rsid w:val="00A15039"/>
    <w:rsid w:val="00A17D09"/>
    <w:rsid w:val="00A37FA5"/>
    <w:rsid w:val="00A4086C"/>
    <w:rsid w:val="00A43594"/>
    <w:rsid w:val="00A53D48"/>
    <w:rsid w:val="00A6572B"/>
    <w:rsid w:val="00AA4797"/>
    <w:rsid w:val="00AB13A5"/>
    <w:rsid w:val="00AC24C1"/>
    <w:rsid w:val="00AF5AFD"/>
    <w:rsid w:val="00B10F04"/>
    <w:rsid w:val="00B42612"/>
    <w:rsid w:val="00B55F33"/>
    <w:rsid w:val="00B70471"/>
    <w:rsid w:val="00B80A43"/>
    <w:rsid w:val="00B979F8"/>
    <w:rsid w:val="00BC778E"/>
    <w:rsid w:val="00C31739"/>
    <w:rsid w:val="00C317BE"/>
    <w:rsid w:val="00C722CA"/>
    <w:rsid w:val="00C907CB"/>
    <w:rsid w:val="00C930FC"/>
    <w:rsid w:val="00CA4EE4"/>
    <w:rsid w:val="00CB38DF"/>
    <w:rsid w:val="00CD3F66"/>
    <w:rsid w:val="00CF454A"/>
    <w:rsid w:val="00CF561A"/>
    <w:rsid w:val="00D00E84"/>
    <w:rsid w:val="00D616BB"/>
    <w:rsid w:val="00D90CAB"/>
    <w:rsid w:val="00DA33DC"/>
    <w:rsid w:val="00DA71B3"/>
    <w:rsid w:val="00DB39BE"/>
    <w:rsid w:val="00DC5155"/>
    <w:rsid w:val="00DD2548"/>
    <w:rsid w:val="00DD2C77"/>
    <w:rsid w:val="00DD774E"/>
    <w:rsid w:val="00DE2F9E"/>
    <w:rsid w:val="00DF5D5C"/>
    <w:rsid w:val="00E03278"/>
    <w:rsid w:val="00E033E2"/>
    <w:rsid w:val="00E339B9"/>
    <w:rsid w:val="00E43943"/>
    <w:rsid w:val="00E4743C"/>
    <w:rsid w:val="00E47FD9"/>
    <w:rsid w:val="00E5732F"/>
    <w:rsid w:val="00E674D6"/>
    <w:rsid w:val="00E7314A"/>
    <w:rsid w:val="00E821D6"/>
    <w:rsid w:val="00E96F61"/>
    <w:rsid w:val="00EA7581"/>
    <w:rsid w:val="00ED7B16"/>
    <w:rsid w:val="00EE15AE"/>
    <w:rsid w:val="00F02963"/>
    <w:rsid w:val="00F212A7"/>
    <w:rsid w:val="00F627CE"/>
    <w:rsid w:val="00F652B2"/>
    <w:rsid w:val="00FC0265"/>
    <w:rsid w:val="00FC3FCC"/>
    <w:rsid w:val="00FD6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3" w:qFormat="1"/>
    <w:lsdException w:name="Emphasis" w:semiHidden="1" w:uiPriority="2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30" w:qFormat="1"/>
    <w:lsdException w:name="Intense Quote" w:semiHidden="1" w:uiPriority="3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20" w:qFormat="1"/>
    <w:lsdException w:name="Intense Emphasis" w:semiHidden="1" w:uiPriority="22" w:qFormat="1"/>
    <w:lsdException w:name="Subtle Reference" w:semiHidden="1" w:uiPriority="32" w:qFormat="1"/>
    <w:lsdException w:name="Intense Reference" w:semiHidden="1" w:uiPriority="33" w:qFormat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5E34"/>
  </w:style>
  <w:style w:type="paragraph" w:styleId="Heading1">
    <w:name w:val="heading 1"/>
    <w:basedOn w:val="Normal"/>
    <w:next w:val="Normal"/>
    <w:uiPriority w:val="9"/>
    <w:qFormat/>
    <w:rsid w:val="000B4333"/>
    <w:pPr>
      <w:pBdr>
        <w:top w:val="single" w:sz="24" w:space="6" w:color="808080" w:themeColor="background1" w:themeShade="80"/>
        <w:bottom w:val="single" w:sz="12" w:space="6" w:color="808080" w:themeColor="background1" w:themeShade="80"/>
      </w:pBdr>
      <w:spacing w:before="240"/>
      <w:outlineLvl w:val="0"/>
    </w:pPr>
    <w:rPr>
      <w:sz w:val="80"/>
      <w:szCs w:val="80"/>
    </w:rPr>
  </w:style>
  <w:style w:type="paragraph" w:styleId="Heading2">
    <w:name w:val="heading 2"/>
    <w:basedOn w:val="Normal"/>
    <w:next w:val="Normal"/>
    <w:uiPriority w:val="9"/>
    <w:qFormat/>
    <w:rsid w:val="00A4086C"/>
    <w:pPr>
      <w:pBdr>
        <w:top w:val="single" w:sz="24" w:space="6" w:color="808080" w:themeColor="background1" w:themeShade="80"/>
        <w:bottom w:val="single" w:sz="8" w:space="6" w:color="808080" w:themeColor="background1" w:themeShade="80"/>
      </w:pBdr>
      <w:spacing w:before="240" w:after="240"/>
      <w:outlineLvl w:val="1"/>
    </w:pPr>
    <w:rPr>
      <w:b/>
      <w:bCs/>
      <w:sz w:val="52"/>
      <w:szCs w:val="52"/>
    </w:rPr>
  </w:style>
  <w:style w:type="paragraph" w:styleId="Heading3">
    <w:name w:val="heading 3"/>
    <w:basedOn w:val="Normal"/>
    <w:next w:val="Normal"/>
    <w:uiPriority w:val="9"/>
    <w:qFormat/>
    <w:rsid w:val="00AA4797"/>
    <w:pPr>
      <w:spacing w:before="240"/>
      <w:outlineLvl w:val="2"/>
    </w:pPr>
    <w:rPr>
      <w:b/>
      <w:sz w:val="52"/>
    </w:rPr>
  </w:style>
  <w:style w:type="paragraph" w:styleId="Heading4">
    <w:name w:val="heading 4"/>
    <w:basedOn w:val="Normal"/>
    <w:next w:val="Normal"/>
    <w:uiPriority w:val="9"/>
    <w:qFormat/>
    <w:rsid w:val="004149AF"/>
    <w:pPr>
      <w:pBdr>
        <w:bottom w:val="single" w:sz="12" w:space="6" w:color="808080" w:themeColor="background1" w:themeShade="80"/>
      </w:pBdr>
      <w:spacing w:before="240"/>
      <w:outlineLvl w:val="3"/>
    </w:pPr>
    <w:rPr>
      <w:b/>
      <w:i/>
      <w:color w:val="1F497D" w:themeColor="text2"/>
      <w:sz w:val="52"/>
    </w:rPr>
  </w:style>
  <w:style w:type="paragraph" w:styleId="Heading5">
    <w:name w:val="heading 5"/>
    <w:basedOn w:val="Normal"/>
    <w:next w:val="Normal"/>
    <w:link w:val="Heading5Char"/>
    <w:uiPriority w:val="9"/>
    <w:qFormat/>
    <w:rsid w:val="00940811"/>
    <w:pPr>
      <w:pBdr>
        <w:bottom w:val="single" w:sz="12" w:space="6" w:color="808080" w:themeColor="background1" w:themeShade="80"/>
      </w:pBdr>
      <w:spacing w:before="240" w:after="240"/>
      <w:outlineLvl w:val="4"/>
    </w:pPr>
    <w:rPr>
      <w:b/>
      <w:sz w:val="70"/>
    </w:rPr>
  </w:style>
  <w:style w:type="paragraph" w:styleId="Heading6">
    <w:name w:val="heading 6"/>
    <w:basedOn w:val="Normal"/>
    <w:next w:val="Normal"/>
    <w:link w:val="Heading6Char"/>
    <w:uiPriority w:val="9"/>
    <w:qFormat/>
    <w:rsid w:val="00FD60FD"/>
    <w:pPr>
      <w:keepNext/>
      <w:keepLines/>
      <w:jc w:val="center"/>
      <w:outlineLvl w:val="5"/>
    </w:pPr>
    <w:rPr>
      <w:rFonts w:asciiTheme="majorHAnsi" w:eastAsiaTheme="majorEastAsia" w:hAnsiTheme="majorHAnsi" w:cstheme="majorBidi"/>
      <w:b/>
      <w:caps/>
      <w:color w:val="FFFFFF" w:themeColor="background1"/>
      <w:sz w:val="44"/>
    </w:rPr>
  </w:style>
  <w:style w:type="paragraph" w:styleId="Heading7">
    <w:name w:val="heading 7"/>
    <w:basedOn w:val="Normal"/>
    <w:next w:val="Normal"/>
    <w:link w:val="Heading7Char"/>
    <w:uiPriority w:val="9"/>
    <w:qFormat/>
    <w:rsid w:val="00CB38DF"/>
    <w:pPr>
      <w:keepNext/>
      <w:keepLines/>
      <w:pBdr>
        <w:top w:val="single" w:sz="24" w:space="1" w:color="808080" w:themeColor="background1" w:themeShade="80"/>
        <w:bottom w:val="single" w:sz="4" w:space="1" w:color="808080" w:themeColor="background1" w:themeShade="80"/>
      </w:pBdr>
      <w:spacing w:before="40"/>
      <w:outlineLvl w:val="6"/>
    </w:pPr>
    <w:rPr>
      <w:rFonts w:eastAsiaTheme="majorEastAsia" w:cstheme="majorBidi"/>
      <w:iCs/>
      <w:color w:val="000000" w:themeColor="text1"/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2"/>
    <w:semiHidden/>
    <w:qFormat/>
  </w:style>
  <w:style w:type="paragraph" w:styleId="ListParagraph">
    <w:name w:val="List Paragraph"/>
    <w:basedOn w:val="Normal"/>
    <w:uiPriority w:val="2"/>
    <w:semiHidden/>
    <w:qFormat/>
  </w:style>
  <w:style w:type="paragraph" w:customStyle="1" w:styleId="TableParagraph">
    <w:name w:val="Table Paragraph"/>
    <w:basedOn w:val="Normal"/>
    <w:uiPriority w:val="2"/>
    <w:semiHidden/>
    <w:qFormat/>
  </w:style>
  <w:style w:type="paragraph" w:styleId="Header">
    <w:name w:val="header"/>
    <w:basedOn w:val="Normal"/>
    <w:link w:val="HeaderChar"/>
    <w:uiPriority w:val="99"/>
    <w:semiHidden/>
    <w:rsid w:val="00BC778E"/>
    <w:rPr>
      <w:rFonts w:ascii="Arial" w:hAnsi="Arial"/>
      <w:b/>
      <w:color w:val="7F7F7F" w:themeColor="text1" w:themeTint="80"/>
      <w:sz w:val="2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A71B3"/>
    <w:rPr>
      <w:rFonts w:ascii="Arial" w:eastAsia="Times New Roman" w:hAnsi="Arial" w:cs="Times New Roman"/>
      <w:b/>
      <w:color w:val="7F7F7F" w:themeColor="text1" w:themeTint="80"/>
      <w:sz w:val="28"/>
      <w:szCs w:val="24"/>
    </w:rPr>
  </w:style>
  <w:style w:type="paragraph" w:styleId="Footer">
    <w:name w:val="footer"/>
    <w:basedOn w:val="Normal"/>
    <w:link w:val="FooterChar"/>
    <w:uiPriority w:val="99"/>
    <w:rsid w:val="00FD60FD"/>
    <w:pPr>
      <w:jc w:val="right"/>
    </w:pPr>
    <w:rPr>
      <w:rFonts w:ascii="Arial" w:hAnsi="Arial"/>
      <w:b/>
      <w:caps/>
      <w:color w:val="1F497D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FD60FD"/>
    <w:rPr>
      <w:rFonts w:ascii="Arial" w:hAnsi="Arial"/>
      <w:b/>
      <w:caps/>
      <w:color w:val="1F497D" w:themeColor="text2"/>
    </w:rPr>
  </w:style>
  <w:style w:type="paragraph" w:customStyle="1" w:styleId="CoverPageDate">
    <w:name w:val="Cover Page Date"/>
    <w:basedOn w:val="Normal"/>
    <w:next w:val="Normal"/>
    <w:uiPriority w:val="1"/>
    <w:semiHidden/>
    <w:qFormat/>
    <w:rsid w:val="00A37FA5"/>
    <w:pPr>
      <w:tabs>
        <w:tab w:val="left" w:pos="1483"/>
        <w:tab w:val="left" w:pos="1950"/>
        <w:tab w:val="left" w:pos="3397"/>
        <w:tab w:val="left" w:pos="3864"/>
      </w:tabs>
      <w:spacing w:before="240"/>
      <w:jc w:val="center"/>
    </w:pPr>
    <w:rPr>
      <w:rFonts w:ascii="Arial"/>
      <w:b/>
      <w:color w:val="1F497D" w:themeColor="text2"/>
      <w:spacing w:val="-3"/>
      <w:sz w:val="28"/>
    </w:rPr>
  </w:style>
  <w:style w:type="paragraph" w:styleId="Title">
    <w:name w:val="Title"/>
    <w:basedOn w:val="Normal"/>
    <w:next w:val="Normal"/>
    <w:link w:val="TitleChar"/>
    <w:uiPriority w:val="9"/>
    <w:qFormat/>
    <w:rsid w:val="00FD60FD"/>
    <w:pPr>
      <w:jc w:val="center"/>
    </w:pPr>
    <w:rPr>
      <w:rFonts w:asciiTheme="majorHAnsi" w:hAnsiTheme="majorHAnsi"/>
      <w:b/>
      <w:caps/>
      <w:color w:val="1F497D" w:themeColor="text2"/>
      <w:sz w:val="175"/>
    </w:rPr>
  </w:style>
  <w:style w:type="character" w:customStyle="1" w:styleId="TitleChar">
    <w:name w:val="Title Char"/>
    <w:basedOn w:val="DefaultParagraphFont"/>
    <w:link w:val="Title"/>
    <w:uiPriority w:val="9"/>
    <w:rsid w:val="00FD60FD"/>
    <w:rPr>
      <w:rFonts w:asciiTheme="majorHAnsi" w:hAnsiTheme="majorHAnsi"/>
      <w:b/>
      <w:caps/>
      <w:color w:val="1F497D" w:themeColor="text2"/>
      <w:sz w:val="175"/>
    </w:rPr>
  </w:style>
  <w:style w:type="paragraph" w:styleId="Subtitle">
    <w:name w:val="Subtitle"/>
    <w:basedOn w:val="Normal"/>
    <w:next w:val="Normal"/>
    <w:link w:val="SubtitleChar"/>
    <w:uiPriority w:val="10"/>
    <w:qFormat/>
    <w:rsid w:val="00172E4F"/>
    <w:pPr>
      <w:jc w:val="center"/>
    </w:pPr>
    <w:rPr>
      <w:rFonts w:asciiTheme="majorHAnsi" w:hAnsiTheme="majorHAnsi"/>
      <w:b/>
      <w:caps/>
      <w:sz w:val="44"/>
    </w:rPr>
  </w:style>
  <w:style w:type="character" w:customStyle="1" w:styleId="SubtitleChar">
    <w:name w:val="Subtitle Char"/>
    <w:basedOn w:val="DefaultParagraphFont"/>
    <w:link w:val="Subtitle"/>
    <w:uiPriority w:val="10"/>
    <w:rsid w:val="00172E4F"/>
    <w:rPr>
      <w:rFonts w:asciiTheme="majorHAnsi" w:hAnsiTheme="majorHAnsi"/>
      <w:b/>
      <w:caps/>
      <w:sz w:val="44"/>
    </w:rPr>
  </w:style>
  <w:style w:type="table" w:styleId="TableGrid">
    <w:name w:val="Table Grid"/>
    <w:basedOn w:val="TableNormal"/>
    <w:uiPriority w:val="39"/>
    <w:rsid w:val="00D90C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ctureCaption">
    <w:name w:val="Picture Caption"/>
    <w:basedOn w:val="Normal"/>
    <w:next w:val="Normal"/>
    <w:uiPriority w:val="12"/>
    <w:qFormat/>
    <w:rsid w:val="005F7E8C"/>
    <w:pPr>
      <w:spacing w:before="120" w:after="200"/>
    </w:pPr>
    <w:rPr>
      <w:rFonts w:ascii="Arial"/>
      <w:b/>
      <w:sz w:val="20"/>
    </w:rPr>
  </w:style>
  <w:style w:type="paragraph" w:customStyle="1" w:styleId="AuthorName">
    <w:name w:val="Author Name"/>
    <w:basedOn w:val="Normal"/>
    <w:next w:val="Normal"/>
    <w:uiPriority w:val="12"/>
    <w:qFormat/>
    <w:rsid w:val="00724F53"/>
    <w:pPr>
      <w:pBdr>
        <w:bottom w:val="single" w:sz="8" w:space="6" w:color="808080" w:themeColor="background1" w:themeShade="80"/>
      </w:pBdr>
      <w:spacing w:after="240"/>
    </w:pPr>
    <w:rPr>
      <w:b/>
      <w:caps/>
    </w:rPr>
  </w:style>
  <w:style w:type="character" w:customStyle="1" w:styleId="PictureCaptionAlter">
    <w:name w:val="Picture Caption Alter"/>
    <w:basedOn w:val="DefaultParagraphFont"/>
    <w:uiPriority w:val="2"/>
    <w:semiHidden/>
    <w:qFormat/>
    <w:rsid w:val="00381DB7"/>
    <w:rPr>
      <w:rFonts w:ascii="Times New Roman" w:hAnsi="Times New Roman"/>
      <w:b w:val="0"/>
      <w:i w:val="0"/>
      <w:color w:val="000000" w:themeColor="text1"/>
      <w:sz w:val="24"/>
    </w:rPr>
  </w:style>
  <w:style w:type="paragraph" w:customStyle="1" w:styleId="IssueTitle">
    <w:name w:val="Issue Title"/>
    <w:basedOn w:val="Normal"/>
    <w:next w:val="Normal"/>
    <w:uiPriority w:val="1"/>
    <w:semiHidden/>
    <w:unhideWhenUsed/>
    <w:qFormat/>
    <w:rsid w:val="005343CD"/>
    <w:pPr>
      <w:pBdr>
        <w:top w:val="single" w:sz="24" w:space="6" w:color="808080" w:themeColor="background1" w:themeShade="80"/>
      </w:pBdr>
      <w:spacing w:before="360" w:after="240"/>
    </w:pPr>
    <w:rPr>
      <w:i/>
      <w:color w:val="1F497D" w:themeColor="text2"/>
      <w:sz w:val="52"/>
    </w:rPr>
  </w:style>
  <w:style w:type="paragraph" w:customStyle="1" w:styleId="IssueSubtitle">
    <w:name w:val="Issue Subtitle"/>
    <w:basedOn w:val="Normal"/>
    <w:next w:val="Normal"/>
    <w:uiPriority w:val="13"/>
    <w:qFormat/>
    <w:rsid w:val="00FD60FD"/>
    <w:rPr>
      <w:rFonts w:asciiTheme="majorHAnsi" w:eastAsia="Rockwell" w:hAnsiTheme="majorHAnsi" w:cs="Rockwell"/>
      <w:b/>
      <w:bCs/>
      <w:caps/>
      <w:color w:val="1F497D" w:themeColor="text2"/>
      <w:sz w:val="44"/>
      <w:szCs w:val="44"/>
    </w:rPr>
  </w:style>
  <w:style w:type="character" w:styleId="PageNumber">
    <w:name w:val="page number"/>
    <w:basedOn w:val="DefaultParagraphFont"/>
    <w:uiPriority w:val="99"/>
    <w:semiHidden/>
    <w:unhideWhenUsed/>
    <w:rsid w:val="00E339B9"/>
  </w:style>
  <w:style w:type="paragraph" w:customStyle="1" w:styleId="Keyword">
    <w:name w:val="Keyword"/>
    <w:basedOn w:val="Normal"/>
    <w:next w:val="Normal"/>
    <w:uiPriority w:val="14"/>
    <w:qFormat/>
    <w:rsid w:val="00AB13A5"/>
    <w:pPr>
      <w:spacing w:after="120"/>
    </w:pPr>
    <w:rPr>
      <w:rFonts w:asciiTheme="majorHAnsi" w:hAnsiTheme="majorHAnsi"/>
      <w:b/>
      <w:caps/>
      <w:color w:val="1F497D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2C5E34"/>
    <w:rPr>
      <w:b/>
      <w:sz w:val="70"/>
    </w:rPr>
  </w:style>
  <w:style w:type="paragraph" w:customStyle="1" w:styleId="Heading3Alter">
    <w:name w:val="Heading 3 Alter"/>
    <w:basedOn w:val="Normal"/>
    <w:next w:val="Normal"/>
    <w:uiPriority w:val="9"/>
    <w:qFormat/>
    <w:rsid w:val="00AB13A5"/>
    <w:pPr>
      <w:pBdr>
        <w:bottom w:val="single" w:sz="12" w:space="6" w:color="808080" w:themeColor="background1" w:themeShade="80"/>
      </w:pBdr>
    </w:pPr>
    <w:rPr>
      <w:i/>
      <w:color w:val="7F7F7F" w:themeColor="text1" w:themeTint="80"/>
      <w:sz w:val="52"/>
    </w:rPr>
  </w:style>
  <w:style w:type="character" w:styleId="PlaceholderText">
    <w:name w:val="Placeholder Text"/>
    <w:basedOn w:val="DefaultParagraphFont"/>
    <w:uiPriority w:val="99"/>
    <w:semiHidden/>
    <w:rsid w:val="00B70471"/>
    <w:rPr>
      <w:color w:val="808080"/>
    </w:rPr>
  </w:style>
  <w:style w:type="paragraph" w:styleId="Date">
    <w:name w:val="Date"/>
    <w:basedOn w:val="Normal"/>
    <w:next w:val="Normal"/>
    <w:link w:val="DateChar"/>
    <w:uiPriority w:val="11"/>
    <w:qFormat/>
    <w:rsid w:val="00FD60FD"/>
    <w:pPr>
      <w:jc w:val="center"/>
    </w:pPr>
    <w:rPr>
      <w:rFonts w:ascii="Arial" w:hAnsi="Arial"/>
      <w:b/>
      <w:caps/>
      <w:color w:val="1F497D" w:themeColor="text2"/>
      <w:sz w:val="28"/>
    </w:rPr>
  </w:style>
  <w:style w:type="character" w:customStyle="1" w:styleId="DateChar">
    <w:name w:val="Date Char"/>
    <w:basedOn w:val="DefaultParagraphFont"/>
    <w:link w:val="Date"/>
    <w:uiPriority w:val="11"/>
    <w:rsid w:val="00FD60FD"/>
    <w:rPr>
      <w:rFonts w:ascii="Arial" w:hAnsi="Arial"/>
      <w:b/>
      <w:caps/>
      <w:color w:val="1F497D" w:themeColor="text2"/>
      <w:sz w:val="28"/>
    </w:rPr>
  </w:style>
  <w:style w:type="paragraph" w:customStyle="1" w:styleId="IssueHeader">
    <w:name w:val="Issue Header"/>
    <w:basedOn w:val="Normal"/>
    <w:next w:val="Normal"/>
    <w:link w:val="IssueHeaderChar"/>
    <w:uiPriority w:val="13"/>
    <w:qFormat/>
    <w:rsid w:val="00E5732F"/>
    <w:rPr>
      <w:i/>
      <w:caps/>
      <w:color w:val="1F497D" w:themeColor="text2"/>
      <w:sz w:val="52"/>
    </w:rPr>
  </w:style>
  <w:style w:type="paragraph" w:customStyle="1" w:styleId="Date2">
    <w:name w:val="Date 2"/>
    <w:basedOn w:val="Normal"/>
    <w:next w:val="Normal"/>
    <w:link w:val="Date2Char"/>
    <w:uiPriority w:val="11"/>
    <w:qFormat/>
    <w:rsid w:val="009C1CD2"/>
    <w:rPr>
      <w:rFonts w:ascii="Arial" w:hAnsi="Arial"/>
      <w:b/>
      <w:caps/>
      <w:color w:val="7F7F7F" w:themeColor="text1" w:themeTint="80"/>
      <w:sz w:val="28"/>
    </w:rPr>
  </w:style>
  <w:style w:type="character" w:customStyle="1" w:styleId="IssueHeaderChar">
    <w:name w:val="Issue Header Char"/>
    <w:basedOn w:val="DefaultParagraphFont"/>
    <w:link w:val="IssueHeader"/>
    <w:uiPriority w:val="13"/>
    <w:rsid w:val="002C5E34"/>
    <w:rPr>
      <w:i/>
      <w:caps/>
      <w:color w:val="1F497D" w:themeColor="text2"/>
      <w:sz w:val="52"/>
    </w:rPr>
  </w:style>
  <w:style w:type="paragraph" w:customStyle="1" w:styleId="Title2">
    <w:name w:val="Title 2"/>
    <w:basedOn w:val="Normal"/>
    <w:next w:val="Normal"/>
    <w:link w:val="Title2Char"/>
    <w:uiPriority w:val="9"/>
    <w:qFormat/>
    <w:rsid w:val="00FD60FD"/>
    <w:pPr>
      <w:jc w:val="center"/>
    </w:pPr>
    <w:rPr>
      <w:rFonts w:asciiTheme="majorHAnsi" w:hAnsiTheme="majorHAnsi"/>
      <w:b/>
      <w:caps/>
      <w:color w:val="FFFFFF" w:themeColor="background1"/>
      <w:sz w:val="64"/>
    </w:rPr>
  </w:style>
  <w:style w:type="character" w:customStyle="1" w:styleId="Date2Char">
    <w:name w:val="Date 2 Char"/>
    <w:basedOn w:val="DefaultParagraphFont"/>
    <w:link w:val="Date2"/>
    <w:uiPriority w:val="11"/>
    <w:rsid w:val="002C5E34"/>
    <w:rPr>
      <w:rFonts w:ascii="Arial" w:hAnsi="Arial"/>
      <w:b/>
      <w:caps/>
      <w:color w:val="7F7F7F" w:themeColor="text1" w:themeTint="80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FD60FD"/>
    <w:rPr>
      <w:rFonts w:asciiTheme="majorHAnsi" w:eastAsiaTheme="majorEastAsia" w:hAnsiTheme="majorHAnsi" w:cstheme="majorBidi"/>
      <w:b/>
      <w:caps/>
      <w:color w:val="FFFFFF" w:themeColor="background1"/>
      <w:sz w:val="44"/>
    </w:rPr>
  </w:style>
  <w:style w:type="character" w:customStyle="1" w:styleId="Title2Char">
    <w:name w:val="Title 2 Char"/>
    <w:basedOn w:val="DefaultParagraphFont"/>
    <w:link w:val="Title2"/>
    <w:uiPriority w:val="9"/>
    <w:rsid w:val="00FD60FD"/>
    <w:rPr>
      <w:rFonts w:asciiTheme="majorHAnsi" w:hAnsiTheme="majorHAnsi"/>
      <w:b/>
      <w:caps/>
      <w:color w:val="FFFFFF" w:themeColor="background1"/>
      <w:sz w:val="64"/>
    </w:rPr>
  </w:style>
  <w:style w:type="character" w:customStyle="1" w:styleId="Heading7Char">
    <w:name w:val="Heading 7 Char"/>
    <w:basedOn w:val="DefaultParagraphFont"/>
    <w:link w:val="Heading7"/>
    <w:uiPriority w:val="9"/>
    <w:rsid w:val="00CB38DF"/>
    <w:rPr>
      <w:rFonts w:eastAsiaTheme="majorEastAsia" w:cstheme="majorBidi"/>
      <w:iCs/>
      <w:color w:val="000000" w:themeColor="text1"/>
      <w:sz w:val="52"/>
    </w:rPr>
  </w:style>
  <w:style w:type="paragraph" w:customStyle="1" w:styleId="Byline">
    <w:name w:val="Byline"/>
    <w:basedOn w:val="Normal"/>
    <w:uiPriority w:val="12"/>
    <w:qFormat/>
    <w:rsid w:val="00532B56"/>
    <w:pPr>
      <w:widowControl/>
      <w:autoSpaceDE/>
      <w:autoSpaceDN/>
    </w:pPr>
    <w:rPr>
      <w:i/>
      <w:iCs/>
      <w:color w:val="7F7F7F" w:themeColor="text1" w:themeTint="80"/>
      <w:sz w:val="18"/>
      <w:szCs w:val="18"/>
    </w:rPr>
  </w:style>
  <w:style w:type="paragraph" w:customStyle="1" w:styleId="More1">
    <w:name w:val="More 1"/>
    <w:basedOn w:val="Normal"/>
    <w:next w:val="Normal"/>
    <w:link w:val="More1Char"/>
    <w:uiPriority w:val="12"/>
    <w:qFormat/>
    <w:rsid w:val="00396577"/>
    <w:pPr>
      <w:widowControl/>
      <w:autoSpaceDE/>
      <w:autoSpaceDN/>
      <w:spacing w:after="180"/>
    </w:pPr>
    <w:rPr>
      <w:i/>
      <w:sz w:val="18"/>
      <w:szCs w:val="18"/>
    </w:rPr>
  </w:style>
  <w:style w:type="character" w:customStyle="1" w:styleId="More1Char">
    <w:name w:val="More 1 Char"/>
    <w:basedOn w:val="DefaultParagraphFont"/>
    <w:link w:val="More1"/>
    <w:uiPriority w:val="12"/>
    <w:rsid w:val="00396577"/>
    <w:rPr>
      <w:i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9657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07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75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E347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gif"/><Relationship Id="rId18" Type="http://schemas.openxmlformats.org/officeDocument/2006/relationships/hyperlink" Target="mailto:DPA@TORFAEN.GOV.UK" TargetMode="External"/><Relationship Id="rId26" Type="http://schemas.openxmlformats.org/officeDocument/2006/relationships/hyperlink" Target="mailto:DPA@TORFAEN.GOV.UK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SECURITY@SRSWALES.COM" TargetMode="External"/><Relationship Id="rId34" Type="http://schemas.openxmlformats.org/officeDocument/2006/relationships/glossaryDocument" Target="glossary/document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cid:image001.png@01D5B407.0EAEB8C0" TargetMode="External"/><Relationship Id="rId25" Type="http://schemas.openxmlformats.org/officeDocument/2006/relationships/image" Target="media/image7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cid:image001.png@01D5B407.03E2BEA0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swoop.torfaen.gov.uk/en/Document-Library/Corporate-Documents/Social-Media-Policy.docx" TargetMode="External"/><Relationship Id="rId32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6.png"/><Relationship Id="rId28" Type="http://schemas.openxmlformats.org/officeDocument/2006/relationships/image" Target="cid:image001.jpg@01D5C496.A415FAA0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DPA@TORFAEN.GOV.UK" TargetMode="External"/><Relationship Id="rId22" Type="http://schemas.openxmlformats.org/officeDocument/2006/relationships/hyperlink" Target="https://swoop.torfaen.gov.uk/en/TheBigPicture/Information-Management/Data-Protection/Data-Protection-and-GDPR.aspx" TargetMode="External"/><Relationship Id="rId27" Type="http://schemas.openxmlformats.org/officeDocument/2006/relationships/image" Target="media/image8.jpeg"/><Relationship Id="rId30" Type="http://schemas.openxmlformats.org/officeDocument/2006/relationships/image" Target="cid:image001.jpg@01D5C498.1981D5B0" TargetMode="Externa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204791\AppData\Roaming\Microsoft\Templates\Traditional%20newspaper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854387B71C54221A907F64612D01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619AC-25BF-42A1-A606-B5A6B8C2221B}"/>
      </w:docPartPr>
      <w:docPartBody>
        <w:p w:rsidR="0085045A" w:rsidRDefault="0085045A">
          <w:pPr>
            <w:pStyle w:val="D854387B71C54221A907F64612D01D18"/>
          </w:pPr>
          <w:r>
            <w:t>Newspaper</w:t>
          </w:r>
        </w:p>
      </w:docPartBody>
    </w:docPart>
    <w:docPart>
      <w:docPartPr>
        <w:name w:val="BFE746EA5A084F31AFF1941B2DA8BB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03C13-B89E-4165-A1C1-CF1309D492BA}"/>
      </w:docPartPr>
      <w:docPartBody>
        <w:p w:rsidR="0085045A" w:rsidRDefault="0085045A">
          <w:pPr>
            <w:pStyle w:val="BFE746EA5A084F31AFF1941B2DA8BB23"/>
          </w:pPr>
          <w:r w:rsidRPr="00E7314A">
            <w:t>Title related to pic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45A"/>
    <w:rsid w:val="00850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2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854387B71C54221A907F64612D01D18">
    <w:name w:val="D854387B71C54221A907F64612D01D18"/>
  </w:style>
  <w:style w:type="paragraph" w:customStyle="1" w:styleId="2C94701452BF4BABB3550889FF1EE26C">
    <w:name w:val="2C94701452BF4BABB3550889FF1EE26C"/>
  </w:style>
  <w:style w:type="paragraph" w:customStyle="1" w:styleId="8DC19AE8D79A42D6A7CFC05BFD23881D">
    <w:name w:val="8DC19AE8D79A42D6A7CFC05BFD23881D"/>
  </w:style>
  <w:style w:type="paragraph" w:customStyle="1" w:styleId="BFE746EA5A084F31AFF1941B2DA8BB23">
    <w:name w:val="BFE746EA5A084F31AFF1941B2DA8BB23"/>
  </w:style>
  <w:style w:type="paragraph" w:customStyle="1" w:styleId="BF1BD678244B46ACA387C388D6B40882">
    <w:name w:val="BF1BD678244B46ACA387C388D6B40882"/>
  </w:style>
  <w:style w:type="paragraph" w:customStyle="1" w:styleId="A94CBC0F6FAE4A15B436E82962D84197">
    <w:name w:val="A94CBC0F6FAE4A15B436E82962D84197"/>
  </w:style>
  <w:style w:type="paragraph" w:customStyle="1" w:styleId="1E8C375E6DD74F11B060EE66E752F6F3">
    <w:name w:val="1E8C375E6DD74F11B060EE66E752F6F3"/>
  </w:style>
  <w:style w:type="paragraph" w:customStyle="1" w:styleId="8B91D7CEFFD94463B816D25E7C9F0A4E">
    <w:name w:val="8B91D7CEFFD94463B816D25E7C9F0A4E"/>
  </w:style>
  <w:style w:type="paragraph" w:customStyle="1" w:styleId="445C684884CA4CEE8DAB041A856C8E1E">
    <w:name w:val="445C684884CA4CEE8DAB041A856C8E1E"/>
  </w:style>
  <w:style w:type="paragraph" w:customStyle="1" w:styleId="E4A5D0F183CD4F3493DD67D47EC617A5">
    <w:name w:val="E4A5D0F183CD4F3493DD67D47EC617A5"/>
  </w:style>
  <w:style w:type="paragraph" w:customStyle="1" w:styleId="6FF9BC80FF8340C49601A1F5ABFC6215">
    <w:name w:val="6FF9BC80FF8340C49601A1F5ABFC6215"/>
  </w:style>
  <w:style w:type="paragraph" w:customStyle="1" w:styleId="BB6054E1B2C94973A02BCBF1698005DF">
    <w:name w:val="BB6054E1B2C94973A02BCBF1698005DF"/>
  </w:style>
  <w:style w:type="paragraph" w:customStyle="1" w:styleId="B022380FE2124006A271FFC2E70BA28E">
    <w:name w:val="B022380FE2124006A271FFC2E70BA28E"/>
  </w:style>
  <w:style w:type="paragraph" w:customStyle="1" w:styleId="DA194F16B1874884AC6029791CA8158F">
    <w:name w:val="DA194F16B1874884AC6029791CA8158F"/>
  </w:style>
  <w:style w:type="paragraph" w:customStyle="1" w:styleId="C33033B9EC514718801C31D81255A22C">
    <w:name w:val="C33033B9EC514718801C31D81255A22C"/>
  </w:style>
  <w:style w:type="paragraph" w:customStyle="1" w:styleId="C707EFDDDF3C4374A4F145B45EA07D6D">
    <w:name w:val="C707EFDDDF3C4374A4F145B45EA07D6D"/>
  </w:style>
  <w:style w:type="paragraph" w:customStyle="1" w:styleId="80AC981D03A04824B5CEAE206DDA8289">
    <w:name w:val="80AC981D03A04824B5CEAE206DDA8289"/>
  </w:style>
  <w:style w:type="paragraph" w:customStyle="1" w:styleId="6ECD7FC8A2DA421AA8DBD08ADF0C552F">
    <w:name w:val="6ECD7FC8A2DA421AA8DBD08ADF0C552F"/>
  </w:style>
  <w:style w:type="paragraph" w:customStyle="1" w:styleId="442E4273D3EF44098A14AC322B7D21FA">
    <w:name w:val="442E4273D3EF44098A14AC322B7D21FA"/>
  </w:style>
  <w:style w:type="paragraph" w:customStyle="1" w:styleId="DF4F783BFAA74A24B4EEB276C35B44E8">
    <w:name w:val="DF4F783BFAA74A24B4EEB276C35B44E8"/>
  </w:style>
  <w:style w:type="paragraph" w:customStyle="1" w:styleId="9215AB05F7EA4FE98D49AEA6E875679A">
    <w:name w:val="9215AB05F7EA4FE98D49AEA6E875679A"/>
  </w:style>
  <w:style w:type="paragraph" w:customStyle="1" w:styleId="D6C3D2017F8E4245B8BB5C7DFBBCCA8F">
    <w:name w:val="D6C3D2017F8E4245B8BB5C7DFBBCCA8F"/>
  </w:style>
  <w:style w:type="paragraph" w:customStyle="1" w:styleId="0792E2791E164350863C8C0908962172">
    <w:name w:val="0792E2791E164350863C8C0908962172"/>
  </w:style>
  <w:style w:type="paragraph" w:customStyle="1" w:styleId="B2907829A4A84BD4A31E681D966FBE25">
    <w:name w:val="B2907829A4A84BD4A31E681D966FBE25"/>
  </w:style>
  <w:style w:type="paragraph" w:customStyle="1" w:styleId="7D70967A46AB4113AC806D0397FB6132">
    <w:name w:val="7D70967A46AB4113AC806D0397FB6132"/>
  </w:style>
  <w:style w:type="paragraph" w:customStyle="1" w:styleId="2E34B04DE0754744B03A534E457888E7">
    <w:name w:val="2E34B04DE0754744B03A534E457888E7"/>
  </w:style>
  <w:style w:type="paragraph" w:customStyle="1" w:styleId="237639BB59924564A4506B15D18786AD">
    <w:name w:val="237639BB59924564A4506B15D18786AD"/>
  </w:style>
  <w:style w:type="paragraph" w:customStyle="1" w:styleId="120F8AED7B10492CA2ADE30C81233185">
    <w:name w:val="120F8AED7B10492CA2ADE30C81233185"/>
  </w:style>
  <w:style w:type="paragraph" w:customStyle="1" w:styleId="3BE7741A34D5410BB34CA8B3127B925B">
    <w:name w:val="3BE7741A34D5410BB34CA8B3127B925B"/>
  </w:style>
  <w:style w:type="paragraph" w:customStyle="1" w:styleId="CFB23FC579EF4849BF93AD96D5FE298C">
    <w:name w:val="CFB23FC579EF4849BF93AD96D5FE298C"/>
  </w:style>
  <w:style w:type="paragraph" w:customStyle="1" w:styleId="1359AA8231DA4A07B943BD66DCE84A34">
    <w:name w:val="1359AA8231DA4A07B943BD66DCE84A34"/>
  </w:style>
  <w:style w:type="paragraph" w:customStyle="1" w:styleId="8E29F3F59CF347A09CBCD27E9CF63FD0">
    <w:name w:val="8E29F3F59CF347A09CBCD27E9CF63FD0"/>
  </w:style>
  <w:style w:type="paragraph" w:customStyle="1" w:styleId="A542F1187C2D422D911248140308B46C">
    <w:name w:val="A542F1187C2D422D911248140308B46C"/>
  </w:style>
  <w:style w:type="paragraph" w:customStyle="1" w:styleId="AA14FB5BFB0F493F8723B09741B7C0E2">
    <w:name w:val="AA14FB5BFB0F493F8723B09741B7C0E2"/>
  </w:style>
  <w:style w:type="paragraph" w:customStyle="1" w:styleId="F101D1DDD31C483ABC2CF1A437F77C4B">
    <w:name w:val="F101D1DDD31C483ABC2CF1A437F77C4B"/>
  </w:style>
  <w:style w:type="paragraph" w:styleId="BodyText">
    <w:name w:val="Body Text"/>
    <w:basedOn w:val="Normal"/>
    <w:link w:val="BodyTextChar"/>
    <w:uiPriority w:val="2"/>
    <w:semiHidden/>
    <w:qFormat/>
    <w:pPr>
      <w:widowControl w:val="0"/>
      <w:autoSpaceDE w:val="0"/>
      <w:autoSpaceDN w:val="0"/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2"/>
    <w:semiHidden/>
    <w:rPr>
      <w:rFonts w:eastAsiaTheme="minorHAnsi"/>
      <w:sz w:val="24"/>
      <w:szCs w:val="24"/>
      <w:lang w:val="en-US" w:eastAsia="en-US"/>
    </w:rPr>
  </w:style>
  <w:style w:type="paragraph" w:customStyle="1" w:styleId="DEB7C0FAD1F6407DA4785019F452748D">
    <w:name w:val="DEB7C0FAD1F6407DA4785019F452748D"/>
  </w:style>
  <w:style w:type="paragraph" w:customStyle="1" w:styleId="2F0E8E3BF357432DA0C519E53A16D49A">
    <w:name w:val="2F0E8E3BF357432DA0C519E53A16D49A"/>
  </w:style>
  <w:style w:type="paragraph" w:customStyle="1" w:styleId="9BC716A13D154952BFEC56EECD4B6D97">
    <w:name w:val="9BC716A13D154952BFEC56EECD4B6D97"/>
  </w:style>
  <w:style w:type="paragraph" w:customStyle="1" w:styleId="0EC9FB694DDF4C6599D566553198EBEC">
    <w:name w:val="0EC9FB694DDF4C6599D566553198EBEC"/>
  </w:style>
  <w:style w:type="paragraph" w:customStyle="1" w:styleId="8EFFD4F6D54048E98875627B0DDFA6FE">
    <w:name w:val="8EFFD4F6D54048E98875627B0DDFA6FE"/>
  </w:style>
  <w:style w:type="paragraph" w:customStyle="1" w:styleId="E94E6C856EE44630920CED61B4207AA3">
    <w:name w:val="E94E6C856EE44630920CED61B4207AA3"/>
  </w:style>
  <w:style w:type="paragraph" w:customStyle="1" w:styleId="B73B521F320148A8B1A5ED7633F87A18">
    <w:name w:val="B73B521F320148A8B1A5ED7633F87A18"/>
  </w:style>
  <w:style w:type="paragraph" w:customStyle="1" w:styleId="6DB6E81B5E574B028A739DF47B48F7A3">
    <w:name w:val="6DB6E81B5E574B028A739DF47B48F7A3"/>
  </w:style>
  <w:style w:type="paragraph" w:customStyle="1" w:styleId="1D24E251456849BFA75DF5A2F8C95FF0">
    <w:name w:val="1D24E251456849BFA75DF5A2F8C95FF0"/>
  </w:style>
  <w:style w:type="paragraph" w:customStyle="1" w:styleId="3C228846CD39421FB585840335D1BEC5">
    <w:name w:val="3C228846CD39421FB585840335D1BEC5"/>
  </w:style>
  <w:style w:type="paragraph" w:customStyle="1" w:styleId="649687C2E01F41D5AC9BB89332AC1B20">
    <w:name w:val="649687C2E01F41D5AC9BB89332AC1B20"/>
  </w:style>
  <w:style w:type="paragraph" w:customStyle="1" w:styleId="15BF3DEC016747FC9DAAC05320213C67">
    <w:name w:val="15BF3DEC016747FC9DAAC05320213C67"/>
  </w:style>
  <w:style w:type="paragraph" w:customStyle="1" w:styleId="30B130F5C559465CBA62E22801DB7772">
    <w:name w:val="30B130F5C559465CBA62E22801DB7772"/>
  </w:style>
  <w:style w:type="paragraph" w:customStyle="1" w:styleId="C44297853752484196A98D81FFEFB9CC">
    <w:name w:val="C44297853752484196A98D81FFEFB9CC"/>
  </w:style>
  <w:style w:type="paragraph" w:customStyle="1" w:styleId="9CA4F2272719485A8162A67E81ADC52A">
    <w:name w:val="9CA4F2272719485A8162A67E81ADC52A"/>
  </w:style>
  <w:style w:type="paragraph" w:customStyle="1" w:styleId="125D370A284046D19FDD38F6DB3DBC46">
    <w:name w:val="125D370A284046D19FDD38F6DB3DBC46"/>
  </w:style>
  <w:style w:type="paragraph" w:customStyle="1" w:styleId="23629E301C6E4EC28E8FA8E68318447A">
    <w:name w:val="23629E301C6E4EC28E8FA8E68318447A"/>
  </w:style>
  <w:style w:type="paragraph" w:customStyle="1" w:styleId="0C769E72DB9C44B380C9307C8A2A649C">
    <w:name w:val="0C769E72DB9C44B380C9307C8A2A649C"/>
  </w:style>
  <w:style w:type="paragraph" w:customStyle="1" w:styleId="1C693A5E94324CC9ADF1AFB59B8A7C91">
    <w:name w:val="1C693A5E94324CC9ADF1AFB59B8A7C91"/>
  </w:style>
  <w:style w:type="paragraph" w:customStyle="1" w:styleId="818931ED5B894D56845998495CE78641">
    <w:name w:val="818931ED5B894D56845998495CE78641"/>
  </w:style>
  <w:style w:type="paragraph" w:customStyle="1" w:styleId="AE4D8613FEF741E0A01523FBEA9FE575">
    <w:name w:val="AE4D8613FEF741E0A01523FBEA9FE575"/>
  </w:style>
  <w:style w:type="paragraph" w:customStyle="1" w:styleId="569CFC3D3CF3454C92EA7379EE6BB901">
    <w:name w:val="569CFC3D3CF3454C92EA7379EE6BB901"/>
  </w:style>
  <w:style w:type="paragraph" w:customStyle="1" w:styleId="01A047732DE94C7DB008B685496048BD">
    <w:name w:val="01A047732DE94C7DB008B685496048BD"/>
    <w:rsid w:val="0085045A"/>
  </w:style>
  <w:style w:type="paragraph" w:customStyle="1" w:styleId="2862341385CA4BBCB8D9335AEB41BE10">
    <w:name w:val="2862341385CA4BBCB8D9335AEB41BE10"/>
    <w:rsid w:val="0085045A"/>
  </w:style>
  <w:style w:type="paragraph" w:customStyle="1" w:styleId="24A2E2D892B04EA98B7961050169232C">
    <w:name w:val="24A2E2D892B04EA98B7961050169232C"/>
    <w:rsid w:val="008504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41">
      <a:majorFont>
        <a:latin typeface="Rockwel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date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841FE6A-9808-45FE-AF70-47382E7DC4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F57C0D-354D-4586-A736-D4DCCBD1A9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A1A3C4-DFA2-476E-BE35-606B2D83FE57}">
  <ds:schemaRefs>
    <ds:schemaRef ds:uri="http://schemas.microsoft.com/office/2006/metadata/properties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71af3243-3dd4-4a8d-8c0d-dd76da1f02a5"/>
    <ds:schemaRef ds:uri="http://purl.org/dc/terms/"/>
    <ds:schemaRef ds:uri="16c05727-aa75-4e4a-9b5f-8a80a1165891"/>
    <ds:schemaRef ds:uri="http://purl.org/dc/elements/1.1/"/>
  </ds:schemaRefs>
</ds:datastoreItem>
</file>

<file path=customXml/itemProps5.xml><?xml version="1.0" encoding="utf-8"?>
<ds:datastoreItem xmlns:ds="http://schemas.openxmlformats.org/officeDocument/2006/customXml" ds:itemID="{D7C43D5A-9B60-423E-B3DF-413A549E7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Traditional newspaper(2)</Template>
  <TotalTime>0</TotalTime>
  <Pages>3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data protection day</vt:lpstr>
    </vt:vector>
  </TitlesOfParts>
  <Company/>
  <LinksUpToDate>false</LinksUpToDate>
  <CharactersWithSpaces>2611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 protection 2020</dc:title>
  <dc:creator/>
  <cp:lastModifiedBy/>
  <cp:revision>1</cp:revision>
  <dcterms:created xsi:type="dcterms:W3CDTF">2020-01-06T13:25:00Z</dcterms:created>
  <dcterms:modified xsi:type="dcterms:W3CDTF">2020-01-27T10:25:00Z</dcterms:modified>
  <cp:category>day</cp:category>
  <cp:contentStatus>issue number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