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0B1FC3" w:rsidTr="002A4ED5">
        <w:tc>
          <w:tcPr>
            <w:tcW w:w="729" w:type="pct"/>
            <w:vAlign w:val="bottom"/>
          </w:tcPr>
          <w:p w:rsidR="002A4ED5" w:rsidRPr="000B1FC3" w:rsidRDefault="000B1FC3" w:rsidP="000B1FC3">
            <w:r w:rsidRPr="000B1FC3">
              <w:t>Parish/Town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0B1FC3" w:rsidRDefault="002A4ED5" w:rsidP="002A4ED5"/>
        </w:tc>
      </w:tr>
      <w:tr w:rsidR="002A4ED5" w:rsidRPr="000B1FC3" w:rsidTr="002A4ED5">
        <w:tc>
          <w:tcPr>
            <w:tcW w:w="729" w:type="pct"/>
            <w:vAlign w:val="bottom"/>
          </w:tcPr>
          <w:p w:rsidR="002A4ED5" w:rsidRPr="000B1FC3" w:rsidRDefault="000B1FC3" w:rsidP="000B1FC3">
            <w:r w:rsidRPr="000B1FC3">
              <w:t>Contact 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0B1FC3" w:rsidRDefault="002A4ED5" w:rsidP="002A4ED5"/>
        </w:tc>
      </w:tr>
      <w:tr w:rsidR="002A4ED5" w:rsidRPr="000B1FC3" w:rsidTr="002A4ED5">
        <w:tc>
          <w:tcPr>
            <w:tcW w:w="729" w:type="pct"/>
            <w:vAlign w:val="bottom"/>
          </w:tcPr>
          <w:p w:rsidR="002A4ED5" w:rsidRPr="000B1FC3" w:rsidRDefault="000B1FC3" w:rsidP="000B1FC3">
            <w:r w:rsidRPr="000B1FC3">
              <w:t>Position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0B1FC3" w:rsidRDefault="002A4ED5" w:rsidP="002A4ED5"/>
        </w:tc>
      </w:tr>
      <w:tr w:rsidR="002A4ED5" w:rsidRPr="000B1FC3" w:rsidTr="002A4ED5">
        <w:tc>
          <w:tcPr>
            <w:tcW w:w="729" w:type="pct"/>
            <w:vAlign w:val="bottom"/>
          </w:tcPr>
          <w:p w:rsidR="002A4ED5" w:rsidRPr="000B1FC3" w:rsidRDefault="000B1FC3" w:rsidP="000B1FC3">
            <w:r w:rsidRPr="000B1FC3">
              <w:t>Contact Details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0B1FC3" w:rsidRDefault="002A4ED5" w:rsidP="002A4ED5"/>
        </w:tc>
      </w:tr>
    </w:tbl>
    <w:p w:rsidR="00806FF3" w:rsidRPr="000B1FC3" w:rsidRDefault="00806FF3" w:rsidP="00562601">
      <w:pPr>
        <w:pStyle w:val="NoSpacing"/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502"/>
        <w:gridCol w:w="6757"/>
        <w:gridCol w:w="1691"/>
      </w:tblGrid>
      <w:tr w:rsidR="000B1FC3" w:rsidRPr="000B1FC3" w:rsidTr="000B1FC3">
        <w:trPr>
          <w:trHeight w:val="331"/>
        </w:trPr>
        <w:tc>
          <w:tcPr>
            <w:tcW w:w="1738" w:type="pct"/>
            <w:vMerge w:val="restart"/>
            <w:vAlign w:val="center"/>
          </w:tcPr>
          <w:p w:rsidR="000B1FC3" w:rsidRPr="000B1FC3" w:rsidRDefault="000B1FC3" w:rsidP="000B1FC3">
            <w:pPr>
              <w:pStyle w:val="TableHeaders"/>
            </w:pPr>
            <w:r w:rsidRPr="000B1FC3">
              <w:t>Cost Heading (Employees/Supplies)</w:t>
            </w:r>
          </w:p>
        </w:tc>
        <w:tc>
          <w:tcPr>
            <w:tcW w:w="2609" w:type="pct"/>
            <w:vMerge w:val="restart"/>
            <w:vAlign w:val="center"/>
          </w:tcPr>
          <w:p w:rsidR="000B1FC3" w:rsidRPr="000B1FC3" w:rsidRDefault="000B1FC3" w:rsidP="000B1FC3">
            <w:pPr>
              <w:pStyle w:val="TableHeaders"/>
            </w:pPr>
            <w:r w:rsidRPr="000B1FC3">
              <w:t>Description of Expenditure</w:t>
            </w:r>
          </w:p>
        </w:tc>
        <w:sdt>
          <w:sdtPr>
            <w:id w:val="1236660449"/>
            <w:placeholder>
              <w:docPart w:val="F4489F89B0F746BCA4FD18A453CD8B48"/>
            </w:placeholder>
            <w:temporary/>
            <w:showingPlcHdr/>
            <w15:appearance w15:val="hidden"/>
          </w:sdtPr>
          <w:sdtContent>
            <w:tc>
              <w:tcPr>
                <w:tcW w:w="653" w:type="pct"/>
                <w:vMerge w:val="restart"/>
                <w:vAlign w:val="center"/>
              </w:tcPr>
              <w:p w:rsidR="000B1FC3" w:rsidRPr="000B1FC3" w:rsidRDefault="000B1FC3" w:rsidP="000B1FC3">
                <w:pPr>
                  <w:pStyle w:val="TableHeaders"/>
                </w:pPr>
                <w:r w:rsidRPr="000B1FC3">
                  <w:t>Amount</w:t>
                </w:r>
              </w:p>
            </w:tc>
          </w:sdtContent>
        </w:sdt>
      </w:tr>
      <w:tr w:rsidR="000B1FC3" w:rsidRPr="000B1FC3" w:rsidTr="000B1FC3">
        <w:trPr>
          <w:trHeight w:val="331"/>
        </w:trPr>
        <w:tc>
          <w:tcPr>
            <w:tcW w:w="1738" w:type="pct"/>
            <w:vMerge/>
          </w:tcPr>
          <w:p w:rsidR="000B1FC3" w:rsidRPr="000B1FC3" w:rsidRDefault="000B1FC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609" w:type="pct"/>
            <w:vMerge/>
          </w:tcPr>
          <w:p w:rsidR="000B1FC3" w:rsidRPr="000B1FC3" w:rsidRDefault="000B1FC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53" w:type="pct"/>
            <w:vMerge/>
          </w:tcPr>
          <w:p w:rsidR="000B1FC3" w:rsidRPr="000B1FC3" w:rsidRDefault="000B1FC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0B1FC3" w:rsidRPr="000B1FC3" w:rsidTr="000B1FC3">
        <w:tc>
          <w:tcPr>
            <w:tcW w:w="1738" w:type="pct"/>
          </w:tcPr>
          <w:p w:rsidR="000B1FC3" w:rsidRPr="000B1FC3" w:rsidRDefault="000B1FC3" w:rsidP="002A4ED5"/>
        </w:tc>
        <w:tc>
          <w:tcPr>
            <w:tcW w:w="2609" w:type="pct"/>
          </w:tcPr>
          <w:p w:rsidR="000B1FC3" w:rsidRPr="000B1FC3" w:rsidRDefault="000B1FC3" w:rsidP="002A4ED5"/>
        </w:tc>
        <w:tc>
          <w:tcPr>
            <w:tcW w:w="653" w:type="pct"/>
          </w:tcPr>
          <w:p w:rsidR="000B1FC3" w:rsidRPr="000B1FC3" w:rsidRDefault="000B1FC3" w:rsidP="002A4ED5"/>
        </w:tc>
      </w:tr>
      <w:tr w:rsidR="000B1FC3" w:rsidRPr="000B1FC3" w:rsidTr="000B1FC3">
        <w:tc>
          <w:tcPr>
            <w:tcW w:w="1738" w:type="pct"/>
          </w:tcPr>
          <w:p w:rsidR="000B1FC3" w:rsidRPr="000B1FC3" w:rsidRDefault="000B1FC3" w:rsidP="002A4ED5"/>
        </w:tc>
        <w:tc>
          <w:tcPr>
            <w:tcW w:w="2609" w:type="pct"/>
          </w:tcPr>
          <w:p w:rsidR="000B1FC3" w:rsidRPr="000B1FC3" w:rsidRDefault="000B1FC3" w:rsidP="002A4ED5"/>
        </w:tc>
        <w:tc>
          <w:tcPr>
            <w:tcW w:w="653" w:type="pct"/>
          </w:tcPr>
          <w:p w:rsidR="000B1FC3" w:rsidRPr="000B1FC3" w:rsidRDefault="000B1FC3" w:rsidP="002A4ED5"/>
        </w:tc>
      </w:tr>
      <w:tr w:rsidR="000B1FC3" w:rsidRPr="000B1FC3" w:rsidTr="000B1FC3">
        <w:tc>
          <w:tcPr>
            <w:tcW w:w="1738" w:type="pct"/>
          </w:tcPr>
          <w:p w:rsidR="000B1FC3" w:rsidRPr="000B1FC3" w:rsidRDefault="000B1FC3" w:rsidP="002A4ED5"/>
        </w:tc>
        <w:tc>
          <w:tcPr>
            <w:tcW w:w="2609" w:type="pct"/>
          </w:tcPr>
          <w:p w:rsidR="000B1FC3" w:rsidRPr="000B1FC3" w:rsidRDefault="000B1FC3" w:rsidP="002A4ED5"/>
        </w:tc>
        <w:tc>
          <w:tcPr>
            <w:tcW w:w="653" w:type="pct"/>
          </w:tcPr>
          <w:p w:rsidR="000B1FC3" w:rsidRPr="000B1FC3" w:rsidRDefault="000B1FC3" w:rsidP="002A4ED5"/>
        </w:tc>
      </w:tr>
      <w:tr w:rsidR="000B1FC3" w:rsidRPr="000B1FC3" w:rsidTr="000B1FC3">
        <w:tc>
          <w:tcPr>
            <w:tcW w:w="1738" w:type="pct"/>
          </w:tcPr>
          <w:p w:rsidR="000B1FC3" w:rsidRPr="000B1FC3" w:rsidRDefault="000B1FC3" w:rsidP="002A4ED5"/>
        </w:tc>
        <w:tc>
          <w:tcPr>
            <w:tcW w:w="2609" w:type="pct"/>
          </w:tcPr>
          <w:p w:rsidR="000B1FC3" w:rsidRPr="000B1FC3" w:rsidRDefault="000B1FC3" w:rsidP="002A4ED5"/>
        </w:tc>
        <w:tc>
          <w:tcPr>
            <w:tcW w:w="653" w:type="pct"/>
          </w:tcPr>
          <w:p w:rsidR="000B1FC3" w:rsidRPr="000B1FC3" w:rsidRDefault="000B1FC3" w:rsidP="002A4ED5"/>
        </w:tc>
      </w:tr>
      <w:tr w:rsidR="000B1FC3" w:rsidRPr="000B1FC3" w:rsidTr="000B1FC3">
        <w:tc>
          <w:tcPr>
            <w:tcW w:w="1738" w:type="pct"/>
          </w:tcPr>
          <w:p w:rsidR="000B1FC3" w:rsidRPr="000B1FC3" w:rsidRDefault="000B1FC3" w:rsidP="002A4ED5"/>
        </w:tc>
        <w:tc>
          <w:tcPr>
            <w:tcW w:w="2609" w:type="pct"/>
          </w:tcPr>
          <w:p w:rsidR="000B1FC3" w:rsidRPr="000B1FC3" w:rsidRDefault="000B1FC3" w:rsidP="002A4ED5"/>
        </w:tc>
        <w:tc>
          <w:tcPr>
            <w:tcW w:w="653" w:type="pct"/>
          </w:tcPr>
          <w:p w:rsidR="000B1FC3" w:rsidRPr="000B1FC3" w:rsidRDefault="000B1FC3" w:rsidP="002A4ED5"/>
        </w:tc>
      </w:tr>
      <w:tr w:rsidR="000B1FC3" w:rsidRPr="000B1FC3" w:rsidTr="000B1FC3">
        <w:tc>
          <w:tcPr>
            <w:tcW w:w="1738" w:type="pct"/>
          </w:tcPr>
          <w:p w:rsidR="000B1FC3" w:rsidRPr="000B1FC3" w:rsidRDefault="000B1FC3" w:rsidP="002A4ED5"/>
        </w:tc>
        <w:tc>
          <w:tcPr>
            <w:tcW w:w="2609" w:type="pct"/>
          </w:tcPr>
          <w:p w:rsidR="000B1FC3" w:rsidRPr="000B1FC3" w:rsidRDefault="000B1FC3" w:rsidP="002A4ED5"/>
        </w:tc>
        <w:tc>
          <w:tcPr>
            <w:tcW w:w="653" w:type="pct"/>
          </w:tcPr>
          <w:p w:rsidR="000B1FC3" w:rsidRPr="000B1FC3" w:rsidRDefault="000B1FC3" w:rsidP="002A4ED5"/>
        </w:tc>
      </w:tr>
      <w:tr w:rsidR="000B1FC3" w:rsidRPr="000B1FC3" w:rsidTr="000B1FC3">
        <w:tc>
          <w:tcPr>
            <w:tcW w:w="1738" w:type="pct"/>
          </w:tcPr>
          <w:p w:rsidR="000B1FC3" w:rsidRPr="000B1FC3" w:rsidRDefault="000B1FC3" w:rsidP="002A4ED5"/>
        </w:tc>
        <w:tc>
          <w:tcPr>
            <w:tcW w:w="2609" w:type="pct"/>
          </w:tcPr>
          <w:p w:rsidR="000B1FC3" w:rsidRPr="000B1FC3" w:rsidRDefault="000B1FC3" w:rsidP="002A4ED5"/>
        </w:tc>
        <w:tc>
          <w:tcPr>
            <w:tcW w:w="653" w:type="pct"/>
          </w:tcPr>
          <w:p w:rsidR="000B1FC3" w:rsidRPr="000B1FC3" w:rsidRDefault="000B1FC3" w:rsidP="002A4ED5"/>
        </w:tc>
      </w:tr>
      <w:tr w:rsidR="000B1FC3" w:rsidRPr="000B1FC3" w:rsidTr="000B1FC3">
        <w:tc>
          <w:tcPr>
            <w:tcW w:w="1738" w:type="pct"/>
          </w:tcPr>
          <w:p w:rsidR="000B1FC3" w:rsidRPr="000B1FC3" w:rsidRDefault="000B1FC3" w:rsidP="002A4ED5"/>
        </w:tc>
        <w:tc>
          <w:tcPr>
            <w:tcW w:w="2609" w:type="pct"/>
          </w:tcPr>
          <w:p w:rsidR="000B1FC3" w:rsidRPr="000B1FC3" w:rsidRDefault="000B1FC3" w:rsidP="002A4ED5"/>
        </w:tc>
        <w:tc>
          <w:tcPr>
            <w:tcW w:w="653" w:type="pct"/>
          </w:tcPr>
          <w:p w:rsidR="000B1FC3" w:rsidRPr="000B1FC3" w:rsidRDefault="000B1FC3" w:rsidP="002A4ED5"/>
        </w:tc>
      </w:tr>
      <w:tr w:rsidR="000B1FC3" w:rsidRPr="000B1FC3" w:rsidTr="000B1FC3">
        <w:tc>
          <w:tcPr>
            <w:tcW w:w="1738" w:type="pct"/>
          </w:tcPr>
          <w:p w:rsidR="000B1FC3" w:rsidRPr="000B1FC3" w:rsidRDefault="000B1FC3" w:rsidP="002A4ED5"/>
        </w:tc>
        <w:tc>
          <w:tcPr>
            <w:tcW w:w="2609" w:type="pct"/>
          </w:tcPr>
          <w:p w:rsidR="000B1FC3" w:rsidRPr="000B1FC3" w:rsidRDefault="000B1FC3" w:rsidP="002A4ED5"/>
        </w:tc>
        <w:tc>
          <w:tcPr>
            <w:tcW w:w="653" w:type="pct"/>
          </w:tcPr>
          <w:p w:rsidR="000B1FC3" w:rsidRPr="000B1FC3" w:rsidRDefault="000B1FC3" w:rsidP="002A4ED5"/>
        </w:tc>
      </w:tr>
      <w:tr w:rsidR="000B1FC3" w:rsidRPr="000B1FC3" w:rsidTr="000B1FC3">
        <w:tc>
          <w:tcPr>
            <w:tcW w:w="1738" w:type="pct"/>
          </w:tcPr>
          <w:p w:rsidR="000B1FC3" w:rsidRPr="000B1FC3" w:rsidRDefault="000B1FC3" w:rsidP="002A4ED5"/>
        </w:tc>
        <w:tc>
          <w:tcPr>
            <w:tcW w:w="2609" w:type="pct"/>
          </w:tcPr>
          <w:p w:rsidR="000B1FC3" w:rsidRPr="000B1FC3" w:rsidRDefault="000B1FC3" w:rsidP="002A4ED5"/>
        </w:tc>
        <w:tc>
          <w:tcPr>
            <w:tcW w:w="653" w:type="pct"/>
          </w:tcPr>
          <w:p w:rsidR="000B1FC3" w:rsidRPr="000B1FC3" w:rsidRDefault="000B1FC3" w:rsidP="002A4ED5"/>
        </w:tc>
      </w:tr>
      <w:tr w:rsidR="000B1FC3" w:rsidRPr="002A4ED5" w:rsidTr="000B1FC3">
        <w:tc>
          <w:tcPr>
            <w:tcW w:w="1738" w:type="pct"/>
          </w:tcPr>
          <w:p w:rsidR="000B1FC3" w:rsidRPr="000B1FC3" w:rsidRDefault="000B1FC3" w:rsidP="002A4ED5"/>
        </w:tc>
        <w:tc>
          <w:tcPr>
            <w:tcW w:w="2609" w:type="pct"/>
          </w:tcPr>
          <w:p w:rsidR="000B1FC3" w:rsidRPr="002A4ED5" w:rsidRDefault="000B1FC3" w:rsidP="000B1FC3">
            <w:pPr>
              <w:jc w:val="right"/>
            </w:pPr>
            <w:r w:rsidRPr="000B1FC3">
              <w:t>Total Amount</w:t>
            </w:r>
          </w:p>
        </w:tc>
        <w:tc>
          <w:tcPr>
            <w:tcW w:w="653" w:type="pct"/>
          </w:tcPr>
          <w:p w:rsidR="000B1FC3" w:rsidRPr="002A4ED5" w:rsidRDefault="000B1FC3" w:rsidP="002A4ED5">
            <w:pPr>
              <w:rPr>
                <w:b/>
              </w:rPr>
            </w:pPr>
          </w:p>
        </w:tc>
      </w:tr>
    </w:tbl>
    <w:p w:rsidR="00806FF3" w:rsidRPr="00562601" w:rsidRDefault="00806FF3" w:rsidP="002A648D">
      <w:bookmarkStart w:id="0" w:name="_GoBack"/>
      <w:bookmarkEnd w:id="0"/>
    </w:p>
    <w:sectPr w:rsidR="00806FF3" w:rsidRPr="00562601" w:rsidSect="006250A2">
      <w:headerReference w:type="default" r:id="rId11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FC3" w:rsidRDefault="000B1FC3" w:rsidP="00650259">
      <w:pPr>
        <w:spacing w:line="240" w:lineRule="auto"/>
      </w:pPr>
      <w:r>
        <w:separator/>
      </w:r>
    </w:p>
  </w:endnote>
  <w:endnote w:type="continuationSeparator" w:id="0">
    <w:p w:rsidR="000B1FC3" w:rsidRDefault="000B1FC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F971369-F71E-47A6-AF98-7DF854DAE79A}"/>
    <w:embedBold r:id="rId2" w:fontKey="{09CA96DD-256C-489D-B87A-B96E99558764}"/>
    <w:embedItalic r:id="rId3" w:fontKey="{4E0641A1-C03A-4367-8636-AD532242A4B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FBB0836-10BA-4C3F-866A-1FE6C3E064C6}"/>
    <w:embedBold r:id="rId5" w:fontKey="{00EA7744-E061-4693-9AD3-F91571791540}"/>
    <w:embedItalic r:id="rId6" w:fontKey="{052FD86E-7EB9-46BC-BC43-3F038BEFD01E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AF250BD0-E0BE-4AC7-B662-58081314BC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63686ABC-F049-4406-A436-DC6FF4307B4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FC3" w:rsidRDefault="000B1FC3" w:rsidP="00650259">
      <w:pPr>
        <w:spacing w:line="240" w:lineRule="auto"/>
      </w:pPr>
      <w:r>
        <w:separator/>
      </w:r>
    </w:p>
  </w:footnote>
  <w:footnote w:type="continuationSeparator" w:id="0">
    <w:p w:rsidR="000B1FC3" w:rsidRDefault="000B1FC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285"/>
      <w:gridCol w:w="12675"/>
    </w:tblGrid>
    <w:tr w:rsidR="00562601" w:rsidRPr="00562601" w:rsidTr="000B1FC3">
      <w:trPr>
        <w:trHeight w:val="990"/>
      </w:trPr>
      <w:tc>
        <w:tcPr>
          <w:tcW w:w="110" w:type="pct"/>
          <w:shd w:val="clear" w:color="auto" w:fill="FFFFFF" w:themeFill="background1"/>
          <w:vAlign w:val="center"/>
        </w:tcPr>
        <w:p w:rsidR="00562601" w:rsidRPr="000B1FC3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sz w:val="44"/>
              <w:szCs w:val="24"/>
            </w:rPr>
          </w:pPr>
        </w:p>
      </w:tc>
      <w:tc>
        <w:tcPr>
          <w:tcW w:w="4890" w:type="pct"/>
          <w:shd w:val="clear" w:color="auto" w:fill="FFFFFF" w:themeFill="background1"/>
          <w:vAlign w:val="center"/>
        </w:tcPr>
        <w:p w:rsidR="00562601" w:rsidRPr="000B1FC3" w:rsidRDefault="000B1FC3" w:rsidP="000B1FC3">
          <w:pPr>
            <w:pStyle w:val="Header"/>
            <w:rPr>
              <w:color w:val="auto"/>
            </w:rPr>
          </w:pPr>
          <w:r w:rsidRPr="000B1FC3">
            <w:rPr>
              <w:color w:val="auto"/>
            </w:rPr>
            <w:t>COVID-19 Additional Expenditure</w:t>
          </w:r>
        </w:p>
      </w:tc>
    </w:tr>
  </w:tbl>
  <w:p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FC3"/>
    <w:rsid w:val="00003B30"/>
    <w:rsid w:val="00045CA6"/>
    <w:rsid w:val="00052382"/>
    <w:rsid w:val="0006568A"/>
    <w:rsid w:val="00076F0F"/>
    <w:rsid w:val="00084253"/>
    <w:rsid w:val="000B1FC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44D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.ormerod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4489F89B0F746BCA4FD18A453CD8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E141A-6FFC-4A06-9877-96F793A21FFE}"/>
      </w:docPartPr>
      <w:docPartBody>
        <w:p w:rsidR="00000000" w:rsidRDefault="00321FA0" w:rsidP="00321FA0">
          <w:pPr>
            <w:pStyle w:val="F4489F89B0F746BCA4FD18A453CD8B48"/>
          </w:pPr>
          <w:r w:rsidRPr="002A4ED5"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FA0"/>
    <w:rsid w:val="0032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BC860F869A4A29A8AF722C83B7F106">
    <w:name w:val="DBBC860F869A4A29A8AF722C83B7F106"/>
  </w:style>
  <w:style w:type="paragraph" w:customStyle="1" w:styleId="EDF092E7215F4A60BF7D6E446074B6FA">
    <w:name w:val="EDF092E7215F4A60BF7D6E446074B6FA"/>
  </w:style>
  <w:style w:type="paragraph" w:customStyle="1" w:styleId="E9C370E4241E42E59CA28292830C1B4B">
    <w:name w:val="E9C370E4241E42E59CA28292830C1B4B"/>
  </w:style>
  <w:style w:type="paragraph" w:customStyle="1" w:styleId="88524195228F460EA184F907A8B7FBCC">
    <w:name w:val="88524195228F460EA184F907A8B7FBCC"/>
  </w:style>
  <w:style w:type="paragraph" w:customStyle="1" w:styleId="CB43DDA5CCE6466497A480AB1BC7912C">
    <w:name w:val="CB43DDA5CCE6466497A480AB1BC7912C"/>
  </w:style>
  <w:style w:type="paragraph" w:customStyle="1" w:styleId="8DB225FD3F234D7E9C894B5E6A4D21C1">
    <w:name w:val="8DB225FD3F234D7E9C894B5E6A4D21C1"/>
  </w:style>
  <w:style w:type="paragraph" w:customStyle="1" w:styleId="41D4D9C978834F959EE8EC98C5417FB0">
    <w:name w:val="41D4D9C978834F959EE8EC98C5417FB0"/>
  </w:style>
  <w:style w:type="paragraph" w:customStyle="1" w:styleId="1E9FFE63AE60433D9B3936C4C08A1B80">
    <w:name w:val="1E9FFE63AE60433D9B3936C4C08A1B80"/>
  </w:style>
  <w:style w:type="paragraph" w:customStyle="1" w:styleId="73EFAF8BC78D48E7A4253CE9BE7B45F0">
    <w:name w:val="73EFAF8BC78D48E7A4253CE9BE7B45F0"/>
  </w:style>
  <w:style w:type="paragraph" w:customStyle="1" w:styleId="0824083708124C1B84DAE7D70F564D58">
    <w:name w:val="0824083708124C1B84DAE7D70F564D58"/>
  </w:style>
  <w:style w:type="paragraph" w:customStyle="1" w:styleId="2ED8EBCDAC9A492484405836E84E1F26">
    <w:name w:val="2ED8EBCDAC9A492484405836E84E1F26"/>
  </w:style>
  <w:style w:type="paragraph" w:customStyle="1" w:styleId="61B0D53FE91C4CF3B5DF14A60B982026">
    <w:name w:val="61B0D53FE91C4CF3B5DF14A60B982026"/>
  </w:style>
  <w:style w:type="paragraph" w:customStyle="1" w:styleId="00649CC2FA474A6E85D6B9E08134250A">
    <w:name w:val="00649CC2FA474A6E85D6B9E08134250A"/>
  </w:style>
  <w:style w:type="paragraph" w:customStyle="1" w:styleId="F064FBB107E743FFA7B1F7D017726BB3">
    <w:name w:val="F064FBB107E743FFA7B1F7D017726BB3"/>
  </w:style>
  <w:style w:type="paragraph" w:customStyle="1" w:styleId="0983BE6717A74528BB97B9CFF8479955">
    <w:name w:val="0983BE6717A74528BB97B9CFF8479955"/>
  </w:style>
  <w:style w:type="paragraph" w:customStyle="1" w:styleId="047F2CD1A29D44AE832B1B8C2942A134">
    <w:name w:val="047F2CD1A29D44AE832B1B8C2942A134"/>
    <w:rsid w:val="00321FA0"/>
  </w:style>
  <w:style w:type="paragraph" w:customStyle="1" w:styleId="C19075F73AF84B2F9876EDC0EDDE52CF">
    <w:name w:val="C19075F73AF84B2F9876EDC0EDDE52CF"/>
    <w:rsid w:val="00321FA0"/>
  </w:style>
  <w:style w:type="paragraph" w:customStyle="1" w:styleId="9E036244C2C4450BB47086E15A4CF79E">
    <w:name w:val="9E036244C2C4450BB47086E15A4CF79E"/>
    <w:rsid w:val="00321FA0"/>
  </w:style>
  <w:style w:type="paragraph" w:customStyle="1" w:styleId="4BBCB3143D2B4755ABDC4B75E577F214">
    <w:name w:val="4BBCB3143D2B4755ABDC4B75E577F214"/>
    <w:rsid w:val="00321FA0"/>
  </w:style>
  <w:style w:type="paragraph" w:customStyle="1" w:styleId="9170A6C559CF4BFBB3E0F72FE6356705">
    <w:name w:val="9170A6C559CF4BFBB3E0F72FE6356705"/>
    <w:rsid w:val="00321FA0"/>
  </w:style>
  <w:style w:type="paragraph" w:customStyle="1" w:styleId="048944FD94D44495A6F5789EC46802DF">
    <w:name w:val="048944FD94D44495A6F5789EC46802DF"/>
    <w:rsid w:val="00321FA0"/>
  </w:style>
  <w:style w:type="paragraph" w:customStyle="1" w:styleId="EFD55A8CC0BC451481CCAADA95BBD171">
    <w:name w:val="EFD55A8CC0BC451481CCAADA95BBD171"/>
    <w:rsid w:val="00321FA0"/>
  </w:style>
  <w:style w:type="paragraph" w:customStyle="1" w:styleId="BC0BF9F597B64322BFA0504090E8D260">
    <w:name w:val="BC0BF9F597B64322BFA0504090E8D260"/>
    <w:rsid w:val="00321FA0"/>
  </w:style>
  <w:style w:type="paragraph" w:customStyle="1" w:styleId="40E5091F072B4DA594541E852BC3FEE8">
    <w:name w:val="40E5091F072B4DA594541E852BC3FEE8"/>
    <w:rsid w:val="00321FA0"/>
  </w:style>
  <w:style w:type="paragraph" w:customStyle="1" w:styleId="E63003B095434C589607051B0EB2ACCB">
    <w:name w:val="E63003B095434C589607051B0EB2ACCB"/>
    <w:rsid w:val="00321FA0"/>
  </w:style>
  <w:style w:type="paragraph" w:customStyle="1" w:styleId="FB99B92658E648ED8B8A870E49320AEE">
    <w:name w:val="FB99B92658E648ED8B8A870E49320AEE"/>
    <w:rsid w:val="00321FA0"/>
  </w:style>
  <w:style w:type="paragraph" w:customStyle="1" w:styleId="160B7683637D4B28AB86892B574A0009">
    <w:name w:val="160B7683637D4B28AB86892B574A0009"/>
    <w:rsid w:val="00321FA0"/>
  </w:style>
  <w:style w:type="paragraph" w:customStyle="1" w:styleId="D9DEB0B7ADD54F21A62417ACD476DFCD">
    <w:name w:val="D9DEB0B7ADD54F21A62417ACD476DFCD"/>
    <w:rsid w:val="00321FA0"/>
  </w:style>
  <w:style w:type="paragraph" w:customStyle="1" w:styleId="5340AAC34ABE4EDC8B5E144FB8C91976">
    <w:name w:val="5340AAC34ABE4EDC8B5E144FB8C91976"/>
    <w:rsid w:val="00321FA0"/>
  </w:style>
  <w:style w:type="paragraph" w:customStyle="1" w:styleId="B33DA4BBC6354DD0B23CB09AC8741EC5">
    <w:name w:val="B33DA4BBC6354DD0B23CB09AC8741EC5"/>
    <w:rsid w:val="00321FA0"/>
  </w:style>
  <w:style w:type="paragraph" w:customStyle="1" w:styleId="F4489F89B0F746BCA4FD18A453CD8B48">
    <w:name w:val="F4489F89B0F746BCA4FD18A453CD8B48"/>
    <w:rsid w:val="00321F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16c05727-aa75-4e4a-9b5f-8a80a1165891"/>
    <ds:schemaRef ds:uri="http://purl.org/dc/dcmitype/"/>
    <ds:schemaRef ds:uri="http://schemas.microsoft.com/office/infopath/2007/PartnerControls"/>
    <ds:schemaRef ds:uri="http://schemas.microsoft.com/office/2006/documentManagement/types"/>
    <ds:schemaRef ds:uri="71af3243-3dd4-4a8d-8c0d-dd76da1f02a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5D54B9-470A-4030-A0A8-94771B0C2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2020-05-07T09:19:00Z</dcterms:created>
  <dcterms:modified xsi:type="dcterms:W3CDTF">2020-05-07T09:23:00Z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