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7482903F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262240B3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554C697" wp14:editId="6CDECC19">
                  <wp:extent cx="4572000" cy="30391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38" cy="30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8E0E2" w14:textId="6E7714E0" w:rsidR="005C61E4" w:rsidRPr="00831AAD" w:rsidRDefault="00472EDD" w:rsidP="00831AAD">
            <w:pPr>
              <w:pStyle w:val="Date"/>
              <w:jc w:val="center"/>
              <w:rPr>
                <w:sz w:val="44"/>
                <w:szCs w:val="44"/>
              </w:rPr>
            </w:pPr>
            <w:r w:rsidRPr="00831AAD">
              <w:rPr>
                <w:sz w:val="44"/>
                <w:szCs w:val="44"/>
              </w:rPr>
              <w:t>Saturday 17</w:t>
            </w:r>
            <w:r w:rsidRPr="00831AAD">
              <w:rPr>
                <w:sz w:val="44"/>
                <w:szCs w:val="44"/>
                <w:vertAlign w:val="superscript"/>
              </w:rPr>
              <w:t>th</w:t>
            </w:r>
            <w:r w:rsidRPr="00831AAD">
              <w:rPr>
                <w:sz w:val="44"/>
                <w:szCs w:val="44"/>
              </w:rPr>
              <w:t xml:space="preserve"> June 2023</w:t>
            </w:r>
            <w:r w:rsidR="00831AAD" w:rsidRPr="00831AAD">
              <w:rPr>
                <w:sz w:val="44"/>
                <w:szCs w:val="44"/>
              </w:rPr>
              <w:t xml:space="preserve">  </w:t>
            </w:r>
          </w:p>
          <w:p w14:paraId="5477E703" w14:textId="42BEBA31" w:rsidR="005C61E4" w:rsidRDefault="00472EDD" w:rsidP="00831AAD">
            <w:pPr>
              <w:pStyle w:val="Title"/>
              <w:jc w:val="center"/>
              <w:rPr>
                <w:bCs w:val="0"/>
                <w:color w:val="00B050"/>
                <w:sz w:val="48"/>
                <w:szCs w:val="48"/>
              </w:rPr>
            </w:pPr>
            <w:r w:rsidRPr="00472EDD">
              <w:rPr>
                <w:color w:val="00B050"/>
                <w:sz w:val="48"/>
                <w:szCs w:val="48"/>
              </w:rPr>
              <w:t>Barnardo’s dsi service summer fete</w:t>
            </w:r>
          </w:p>
          <w:p w14:paraId="035D991A" w14:textId="2B2CAD94" w:rsidR="00472EDD" w:rsidRDefault="00472EDD" w:rsidP="00831AAD">
            <w:pPr>
              <w:jc w:val="center"/>
              <w:rPr>
                <w:rFonts w:asciiTheme="majorHAnsi" w:hAnsiTheme="majorHAnsi"/>
                <w:bCs w:val="0"/>
                <w:color w:val="00B050"/>
                <w:sz w:val="52"/>
                <w:szCs w:val="52"/>
              </w:rPr>
            </w:pPr>
            <w:r w:rsidRPr="00831AAD">
              <w:rPr>
                <w:rFonts w:asciiTheme="majorHAnsi" w:hAnsiTheme="majorHAnsi"/>
                <w:color w:val="00B050"/>
                <w:sz w:val="52"/>
                <w:szCs w:val="52"/>
              </w:rPr>
              <w:t>11am – 3pm</w:t>
            </w:r>
          </w:p>
          <w:p w14:paraId="7E99A4CC" w14:textId="31C5FC96" w:rsidR="00831AAD" w:rsidRPr="00831AAD" w:rsidRDefault="00831AAD" w:rsidP="00831AAD">
            <w:pPr>
              <w:jc w:val="center"/>
              <w:rPr>
                <w:rFonts w:asciiTheme="majorHAnsi" w:hAnsiTheme="majorHAnsi"/>
                <w:color w:val="00B050"/>
                <w:sz w:val="36"/>
                <w:szCs w:val="36"/>
              </w:rPr>
            </w:pPr>
            <w:r w:rsidRPr="00831AAD">
              <w:rPr>
                <w:rFonts w:asciiTheme="majorHAnsi" w:hAnsiTheme="majorHAnsi"/>
                <w:color w:val="00B050"/>
                <w:sz w:val="36"/>
                <w:szCs w:val="36"/>
              </w:rPr>
              <w:t xml:space="preserve">Free Entry &amp; </w:t>
            </w:r>
            <w:r w:rsidR="00602729">
              <w:rPr>
                <w:rFonts w:asciiTheme="majorHAnsi" w:hAnsiTheme="majorHAnsi"/>
                <w:color w:val="00B050"/>
                <w:sz w:val="36"/>
                <w:szCs w:val="36"/>
              </w:rPr>
              <w:t xml:space="preserve">Free </w:t>
            </w:r>
            <w:r w:rsidRPr="00831AAD">
              <w:rPr>
                <w:rFonts w:asciiTheme="majorHAnsi" w:hAnsiTheme="majorHAnsi"/>
                <w:color w:val="00B050"/>
                <w:sz w:val="36"/>
                <w:szCs w:val="36"/>
              </w:rPr>
              <w:t>Parking</w:t>
            </w:r>
          </w:p>
          <w:p w14:paraId="16E63EAD" w14:textId="42AA7397" w:rsidR="005C61E4" w:rsidRPr="00AA4794" w:rsidRDefault="005C61E4" w:rsidP="005C61E4">
            <w:pPr>
              <w:pStyle w:val="Heading1"/>
            </w:pPr>
          </w:p>
          <w:p w14:paraId="19FF2B7F" w14:textId="34BED78B" w:rsidR="005C61E4" w:rsidRPr="004E28AB" w:rsidRDefault="003F665F" w:rsidP="00602729">
            <w:pPr>
              <w:spacing w:after="160" w:line="312" w:lineRule="auto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73AEBBD" wp14:editId="310C22A6">
                  <wp:simplePos x="0" y="0"/>
                  <wp:positionH relativeFrom="column">
                    <wp:posOffset>138988</wp:posOffset>
                  </wp:positionH>
                  <wp:positionV relativeFrom="paragraph">
                    <wp:posOffset>1890649</wp:posOffset>
                  </wp:positionV>
                  <wp:extent cx="636857" cy="848563"/>
                  <wp:effectExtent l="0" t="0" r="0" b="8890"/>
                  <wp:wrapNone/>
                  <wp:docPr id="19323859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57" cy="84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729" w:rsidRPr="004E28AB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8A28055" wp14:editId="7500887A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1805305</wp:posOffset>
                  </wp:positionV>
                  <wp:extent cx="1631741" cy="1085850"/>
                  <wp:effectExtent l="0" t="0" r="698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4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AAD" w:rsidRPr="004E28AB">
              <w:rPr>
                <w:rFonts w:ascii="Arial" w:hAnsi="Arial" w:cs="Arial"/>
              </w:rPr>
              <w:t xml:space="preserve">You are invited to join us at our inclusive Summer Fete, set within our wonderful grounds located </w:t>
            </w:r>
            <w:r w:rsidR="00602729" w:rsidRPr="004E28AB">
              <w:rPr>
                <w:rFonts w:ascii="Arial" w:hAnsi="Arial" w:cs="Arial"/>
              </w:rPr>
              <w:t xml:space="preserve">at </w:t>
            </w:r>
            <w:proofErr w:type="spellStart"/>
            <w:r w:rsidR="00602729" w:rsidRPr="004E28AB">
              <w:rPr>
                <w:rFonts w:ascii="Arial" w:hAnsi="Arial" w:cs="Arial"/>
              </w:rPr>
              <w:t>Holme</w:t>
            </w:r>
            <w:proofErr w:type="spellEnd"/>
            <w:r w:rsidR="00602729" w:rsidRPr="004E28AB">
              <w:rPr>
                <w:rFonts w:ascii="Arial" w:hAnsi="Arial" w:cs="Arial"/>
              </w:rPr>
              <w:t xml:space="preserve"> on the Wolds, </w:t>
            </w:r>
            <w:r w:rsidR="00831AAD" w:rsidRPr="004E28AB">
              <w:rPr>
                <w:rFonts w:ascii="Arial" w:hAnsi="Arial" w:cs="Arial"/>
              </w:rPr>
              <w:t xml:space="preserve">just a short drive from Beverley. We </w:t>
            </w:r>
            <w:r w:rsidR="00602729" w:rsidRPr="004E28AB">
              <w:rPr>
                <w:rFonts w:ascii="Arial" w:hAnsi="Arial" w:cs="Arial"/>
              </w:rPr>
              <w:t xml:space="preserve">will be raising funds to support the continuing development of our service. Benefiting the children/young people with a disability </w:t>
            </w:r>
            <w:r w:rsidR="004E28AB">
              <w:rPr>
                <w:rFonts w:ascii="Arial" w:hAnsi="Arial" w:cs="Arial"/>
              </w:rPr>
              <w:t>and/</w:t>
            </w:r>
            <w:r w:rsidR="00602729" w:rsidRPr="004E28AB">
              <w:rPr>
                <w:rFonts w:ascii="Arial" w:hAnsi="Arial" w:cs="Arial"/>
              </w:rPr>
              <w:t>or learning difficulty</w:t>
            </w:r>
            <w:r w:rsidR="004E28AB">
              <w:rPr>
                <w:rFonts w:ascii="Arial" w:hAnsi="Arial" w:cs="Arial"/>
              </w:rPr>
              <w:t>,</w:t>
            </w:r>
            <w:r w:rsidR="00602729" w:rsidRPr="004E28AB">
              <w:rPr>
                <w:rFonts w:ascii="Arial" w:hAnsi="Arial" w:cs="Arial"/>
              </w:rPr>
              <w:t xml:space="preserve"> who access our Short Breaks, Buzz Clubs or Hive Family Sessions. Everyone is guaranteed a warm welcome, please bring your friends and family. We look forward to seeing you! </w:t>
            </w:r>
          </w:p>
          <w:p w14:paraId="6D3466E6" w14:textId="221B96FA" w:rsidR="00880783" w:rsidRPr="00AA4794" w:rsidRDefault="003F665F" w:rsidP="00AA4794">
            <w:pPr>
              <w:spacing w:after="160" w:line="312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372AF8D" wp14:editId="027DEA0B">
                  <wp:simplePos x="0" y="0"/>
                  <wp:positionH relativeFrom="column">
                    <wp:posOffset>2219681</wp:posOffset>
                  </wp:positionH>
                  <wp:positionV relativeFrom="paragraph">
                    <wp:posOffset>872134</wp:posOffset>
                  </wp:positionV>
                  <wp:extent cx="480719" cy="534010"/>
                  <wp:effectExtent l="0" t="0" r="0" b="0"/>
                  <wp:wrapNone/>
                  <wp:docPr id="7905133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19" cy="53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57DCCBD" wp14:editId="65058842">
                  <wp:simplePos x="0" y="0"/>
                  <wp:positionH relativeFrom="column">
                    <wp:posOffset>3324657</wp:posOffset>
                  </wp:positionH>
                  <wp:positionV relativeFrom="paragraph">
                    <wp:posOffset>67640</wp:posOffset>
                  </wp:positionV>
                  <wp:extent cx="916866" cy="929030"/>
                  <wp:effectExtent l="0" t="0" r="0" b="4445"/>
                  <wp:wrapNone/>
                  <wp:docPr id="17417022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66" cy="9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1ED3BE4" wp14:editId="5992C795">
                  <wp:simplePos x="0" y="0"/>
                  <wp:positionH relativeFrom="column">
                    <wp:posOffset>720014</wp:posOffset>
                  </wp:positionH>
                  <wp:positionV relativeFrom="paragraph">
                    <wp:posOffset>828701</wp:posOffset>
                  </wp:positionV>
                  <wp:extent cx="768096" cy="561791"/>
                  <wp:effectExtent l="0" t="0" r="0" b="0"/>
                  <wp:wrapNone/>
                  <wp:docPr id="2679389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7" b="16633"/>
                          <a:stretch/>
                        </pic:blipFill>
                        <pic:spPr bwMode="auto">
                          <a:xfrm>
                            <a:off x="0" y="0"/>
                            <a:ext cx="768096" cy="56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0" w:type="dxa"/>
          </w:tcPr>
          <w:p w14:paraId="0E5C7580" w14:textId="43F83692" w:rsidR="005C61E4" w:rsidRPr="004E28AB" w:rsidRDefault="00831AAD" w:rsidP="005C61E4">
            <w:pPr>
              <w:pStyle w:val="Heading2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Fun for all the Family</w:t>
            </w:r>
          </w:p>
          <w:p w14:paraId="0C14715E" w14:textId="77777777" w:rsidR="005C61E4" w:rsidRPr="004E28AB" w:rsidRDefault="003F665F" w:rsidP="005C61E4">
            <w:pPr>
              <w:pStyle w:val="Heading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-909312545"/>
                <w:placeholder>
                  <w:docPart w:val="E721002B95D94126872B365C6354AA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E28AB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074DC9AA" w14:textId="71CEE654" w:rsidR="005C61E4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Food Stalls</w:t>
            </w:r>
          </w:p>
          <w:p w14:paraId="7299F3CD" w14:textId="7F88CFDF" w:rsidR="00831AAD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Drink Stalls</w:t>
            </w:r>
          </w:p>
          <w:p w14:paraId="7356729F" w14:textId="1FD2B938" w:rsidR="00831AAD" w:rsidRPr="004E28AB" w:rsidRDefault="00831AAD" w:rsidP="005C61E4">
            <w:pPr>
              <w:pStyle w:val="Heading2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Cake Stalls</w:t>
            </w:r>
          </w:p>
          <w:p w14:paraId="4E3E402B" w14:textId="77777777" w:rsidR="005C61E4" w:rsidRPr="004E28AB" w:rsidRDefault="003F665F" w:rsidP="005C61E4">
            <w:pPr>
              <w:pStyle w:val="Heading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1193575528"/>
                <w:placeholder>
                  <w:docPart w:val="FCBC7F92614F468D98A8FC208AB887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E28AB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4530A16A" w14:textId="28C5F1EA" w:rsidR="005C61E4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Raffle</w:t>
            </w:r>
          </w:p>
          <w:p w14:paraId="09E87CB4" w14:textId="62F6CFC5" w:rsidR="00831AAD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Bottle Stall</w:t>
            </w:r>
          </w:p>
          <w:p w14:paraId="45F7288E" w14:textId="5C48F382" w:rsidR="004E28AB" w:rsidRPr="004E28AB" w:rsidRDefault="004E28AB" w:rsidP="005C61E4">
            <w:pPr>
              <w:pStyle w:val="Heading2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Book Stall</w:t>
            </w:r>
          </w:p>
          <w:p w14:paraId="75AD39A5" w14:textId="77777777" w:rsidR="005C61E4" w:rsidRPr="004E28AB" w:rsidRDefault="003F665F" w:rsidP="005C61E4">
            <w:pPr>
              <w:pStyle w:val="Heading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-59171642"/>
                <w:placeholder>
                  <w:docPart w:val="BF7B4899D75F49AAA209474A49D267F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E28AB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11895C7D" w14:textId="000FE6EE" w:rsidR="005C61E4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Games</w:t>
            </w:r>
          </w:p>
          <w:p w14:paraId="0A61C451" w14:textId="33C78DE0" w:rsidR="00831AAD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 xml:space="preserve">Sports </w:t>
            </w:r>
          </w:p>
          <w:p w14:paraId="09F1624E" w14:textId="3A5DDC4D" w:rsidR="00831AAD" w:rsidRPr="004E28AB" w:rsidRDefault="00831AAD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Arts &amp; Crafts</w:t>
            </w:r>
          </w:p>
          <w:p w14:paraId="5B7E84FB" w14:textId="2C27BDDB" w:rsidR="004E28AB" w:rsidRPr="004E28AB" w:rsidRDefault="004E28AB" w:rsidP="005C61E4">
            <w:pPr>
              <w:pStyle w:val="Heading2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Face Painting</w:t>
            </w:r>
          </w:p>
          <w:p w14:paraId="5DADF077" w14:textId="77777777" w:rsidR="005C61E4" w:rsidRPr="004E28AB" w:rsidRDefault="003F665F" w:rsidP="005C61E4">
            <w:pPr>
              <w:pStyle w:val="Heading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1319850249"/>
                <w:placeholder>
                  <w:docPart w:val="6BCD2DF59BC94DD086B4EC252F20712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E28AB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74EEE2E3" w14:textId="48061ECF" w:rsidR="00AA4794" w:rsidRPr="004E28AB" w:rsidRDefault="00831AAD" w:rsidP="005C61E4">
            <w:pPr>
              <w:pStyle w:val="Heading2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 xml:space="preserve">The Great Barnardo’s Bake Off </w:t>
            </w:r>
          </w:p>
          <w:p w14:paraId="5FD38B56" w14:textId="51954512" w:rsidR="00472EDD" w:rsidRPr="00AA4794" w:rsidRDefault="00472EDD" w:rsidP="005C61E4">
            <w:pPr>
              <w:pStyle w:val="Heading3"/>
            </w:pPr>
            <w:r>
              <w:t>BARNARDO’S DSI SERVICE</w:t>
            </w:r>
          </w:p>
          <w:p w14:paraId="40871481" w14:textId="648C436F" w:rsidR="005C61E4" w:rsidRPr="004E28AB" w:rsidRDefault="003F665F" w:rsidP="00AA4794">
            <w:pPr>
              <w:pStyle w:val="ContactInfo"/>
              <w:spacing w:line="312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106E2880EC08451CA7EC63701809CC76"/>
                </w:placeholder>
                <w15:appearance w15:val="hidden"/>
                <w:text w:multiLine="1"/>
              </w:sdtPr>
              <w:sdtEndPr/>
              <w:sdtContent>
                <w:r w:rsidR="00472EDD" w:rsidRPr="004E28AB">
                  <w:rPr>
                    <w:sz w:val="22"/>
                    <w:szCs w:val="22"/>
                  </w:rPr>
                  <w:t>Village Farm Business Centre</w:t>
                </w:r>
                <w:r w:rsidR="00472EDD" w:rsidRPr="004E28AB">
                  <w:rPr>
                    <w:sz w:val="22"/>
                    <w:szCs w:val="22"/>
                  </w:rPr>
                  <w:br/>
                  <w:t>East Street</w:t>
                </w:r>
                <w:r w:rsidR="00472EDD" w:rsidRPr="004E28AB">
                  <w:rPr>
                    <w:sz w:val="22"/>
                    <w:szCs w:val="22"/>
                  </w:rPr>
                  <w:br/>
                </w:r>
                <w:proofErr w:type="spellStart"/>
                <w:r w:rsidR="00472EDD" w:rsidRPr="004E28AB">
                  <w:rPr>
                    <w:sz w:val="22"/>
                    <w:szCs w:val="22"/>
                  </w:rPr>
                  <w:t>Holme</w:t>
                </w:r>
                <w:proofErr w:type="spellEnd"/>
                <w:r w:rsidR="00472EDD" w:rsidRPr="004E28AB">
                  <w:rPr>
                    <w:sz w:val="22"/>
                    <w:szCs w:val="22"/>
                  </w:rPr>
                  <w:t xml:space="preserve"> on the Wolds</w:t>
                </w:r>
                <w:r w:rsidR="00472EDD" w:rsidRPr="004E28AB">
                  <w:rPr>
                    <w:sz w:val="22"/>
                    <w:szCs w:val="22"/>
                  </w:rPr>
                  <w:br/>
                  <w:t>HU17 7GA</w:t>
                </w:r>
              </w:sdtContent>
            </w:sdt>
          </w:p>
          <w:p w14:paraId="192A812B" w14:textId="739C8864" w:rsidR="005C61E4" w:rsidRPr="004E28AB" w:rsidRDefault="00472EDD" w:rsidP="00AA4794">
            <w:pPr>
              <w:pStyle w:val="ContactInfo"/>
              <w:spacing w:line="312" w:lineRule="auto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01430 810139</w:t>
            </w:r>
          </w:p>
          <w:p w14:paraId="0EA9FC1B" w14:textId="50377AC7" w:rsidR="005C61E4" w:rsidRPr="004E28AB" w:rsidRDefault="00472EDD" w:rsidP="00AA4794">
            <w:pPr>
              <w:pStyle w:val="ContactInfo"/>
              <w:spacing w:line="312" w:lineRule="auto"/>
              <w:rPr>
                <w:sz w:val="22"/>
                <w:szCs w:val="22"/>
              </w:rPr>
            </w:pPr>
            <w:r w:rsidRPr="004E28AB">
              <w:rPr>
                <w:sz w:val="22"/>
                <w:szCs w:val="22"/>
              </w:rPr>
              <w:t>dsi@barnardos.org.uk</w:t>
            </w:r>
          </w:p>
          <w:p w14:paraId="2A39551A" w14:textId="7F966297" w:rsidR="005C61E4" w:rsidRPr="00472EDD" w:rsidRDefault="003F665F" w:rsidP="00AA4794">
            <w:pPr>
              <w:pStyle w:val="ContactInfo"/>
              <w:spacing w:line="312" w:lineRule="auto"/>
              <w:rPr>
                <w:sz w:val="16"/>
                <w:szCs w:val="16"/>
              </w:rPr>
            </w:pPr>
            <w:hyperlink r:id="rId13" w:history="1">
              <w:r w:rsidR="00472EDD" w:rsidRPr="00472EDD">
                <w:rPr>
                  <w:rStyle w:val="Hyperlink"/>
                  <w:sz w:val="16"/>
                  <w:szCs w:val="16"/>
                </w:rPr>
                <w:t>https://www.facebook.com/groups/364989234300673</w:t>
              </w:r>
            </w:hyperlink>
            <w:r w:rsidR="00472EDD" w:rsidRPr="00472EDD">
              <w:rPr>
                <w:sz w:val="16"/>
                <w:szCs w:val="16"/>
              </w:rPr>
              <w:t xml:space="preserve"> </w:t>
            </w:r>
          </w:p>
        </w:tc>
      </w:tr>
    </w:tbl>
    <w:p w14:paraId="4FE4BDDE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8442" w14:textId="77777777" w:rsidR="006D46D0" w:rsidRDefault="006D46D0" w:rsidP="005F5D5F">
      <w:pPr>
        <w:spacing w:after="0" w:line="240" w:lineRule="auto"/>
      </w:pPr>
      <w:r>
        <w:separator/>
      </w:r>
    </w:p>
  </w:endnote>
  <w:endnote w:type="continuationSeparator" w:id="0">
    <w:p w14:paraId="2E54BF49" w14:textId="77777777" w:rsidR="006D46D0" w:rsidRDefault="006D46D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37D3" w14:textId="77777777" w:rsidR="006D46D0" w:rsidRDefault="006D46D0" w:rsidP="005F5D5F">
      <w:pPr>
        <w:spacing w:after="0" w:line="240" w:lineRule="auto"/>
      </w:pPr>
      <w:r>
        <w:separator/>
      </w:r>
    </w:p>
  </w:footnote>
  <w:footnote w:type="continuationSeparator" w:id="0">
    <w:p w14:paraId="6C448E4F" w14:textId="77777777" w:rsidR="006D46D0" w:rsidRDefault="006D46D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22828019">
    <w:abstractNumId w:val="9"/>
  </w:num>
  <w:num w:numId="2" w16cid:durableId="313409830">
    <w:abstractNumId w:val="7"/>
  </w:num>
  <w:num w:numId="3" w16cid:durableId="17507831">
    <w:abstractNumId w:val="6"/>
  </w:num>
  <w:num w:numId="4" w16cid:durableId="370038794">
    <w:abstractNumId w:val="5"/>
  </w:num>
  <w:num w:numId="5" w16cid:durableId="1117984854">
    <w:abstractNumId w:val="4"/>
  </w:num>
  <w:num w:numId="6" w16cid:durableId="192770951">
    <w:abstractNumId w:val="8"/>
  </w:num>
  <w:num w:numId="7" w16cid:durableId="1931813991">
    <w:abstractNumId w:val="3"/>
  </w:num>
  <w:num w:numId="8" w16cid:durableId="1979453911">
    <w:abstractNumId w:val="2"/>
  </w:num>
  <w:num w:numId="9" w16cid:durableId="1125729662">
    <w:abstractNumId w:val="1"/>
  </w:num>
  <w:num w:numId="10" w16cid:durableId="775174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DD"/>
    <w:rsid w:val="000168C0"/>
    <w:rsid w:val="000427C6"/>
    <w:rsid w:val="00076F31"/>
    <w:rsid w:val="000B4C91"/>
    <w:rsid w:val="00171CDD"/>
    <w:rsid w:val="00175521"/>
    <w:rsid w:val="00181FB9"/>
    <w:rsid w:val="00251739"/>
    <w:rsid w:val="00261A78"/>
    <w:rsid w:val="003B6A17"/>
    <w:rsid w:val="003F5BA6"/>
    <w:rsid w:val="003F665F"/>
    <w:rsid w:val="00411532"/>
    <w:rsid w:val="00472EDD"/>
    <w:rsid w:val="004E28AB"/>
    <w:rsid w:val="005222EE"/>
    <w:rsid w:val="00541BB3"/>
    <w:rsid w:val="00544732"/>
    <w:rsid w:val="005C61E4"/>
    <w:rsid w:val="005F5D5F"/>
    <w:rsid w:val="00602729"/>
    <w:rsid w:val="00665EA1"/>
    <w:rsid w:val="006D46D0"/>
    <w:rsid w:val="006E5B0F"/>
    <w:rsid w:val="0079199F"/>
    <w:rsid w:val="007B5354"/>
    <w:rsid w:val="00831AAD"/>
    <w:rsid w:val="00837654"/>
    <w:rsid w:val="00880783"/>
    <w:rsid w:val="008B5772"/>
    <w:rsid w:val="008C031F"/>
    <w:rsid w:val="008C1756"/>
    <w:rsid w:val="008D17FF"/>
    <w:rsid w:val="008F6C52"/>
    <w:rsid w:val="009141C6"/>
    <w:rsid w:val="0091536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E8F84D"/>
  <w15:chartTrackingRefBased/>
  <w15:docId w15:val="{CF8B1F14-9BE0-45CE-B0CA-038DFDFD0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72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groups/3649892343006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.wanles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21002B95D94126872B365C6354A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26901-E846-4B23-BCF0-FC7E7196D1DF}"/>
      </w:docPartPr>
      <w:docPartBody>
        <w:p w:rsidR="00E559D1" w:rsidRDefault="00E559D1">
          <w:pPr>
            <w:pStyle w:val="E721002B95D94126872B365C6354AA14"/>
          </w:pPr>
          <w:r w:rsidRPr="00AA4794">
            <w:t>────</w:t>
          </w:r>
        </w:p>
      </w:docPartBody>
    </w:docPart>
    <w:docPart>
      <w:docPartPr>
        <w:name w:val="FCBC7F92614F468D98A8FC208AB88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17B87-DD35-4A37-AF81-5CD536928025}"/>
      </w:docPartPr>
      <w:docPartBody>
        <w:p w:rsidR="00E559D1" w:rsidRDefault="00E559D1">
          <w:pPr>
            <w:pStyle w:val="FCBC7F92614F468D98A8FC208AB88700"/>
          </w:pPr>
          <w:r w:rsidRPr="00AA4794">
            <w:t>────</w:t>
          </w:r>
        </w:p>
      </w:docPartBody>
    </w:docPart>
    <w:docPart>
      <w:docPartPr>
        <w:name w:val="BF7B4899D75F49AAA209474A49D26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34C53-641F-4B19-B3A7-DA13CB2480F0}"/>
      </w:docPartPr>
      <w:docPartBody>
        <w:p w:rsidR="00E559D1" w:rsidRDefault="00E559D1">
          <w:pPr>
            <w:pStyle w:val="BF7B4899D75F49AAA209474A49D267F1"/>
          </w:pPr>
          <w:r w:rsidRPr="00AA4794">
            <w:t>────</w:t>
          </w:r>
        </w:p>
      </w:docPartBody>
    </w:docPart>
    <w:docPart>
      <w:docPartPr>
        <w:name w:val="6BCD2DF59BC94DD086B4EC252F207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B70EA-22EF-431F-BA90-5843893F697D}"/>
      </w:docPartPr>
      <w:docPartBody>
        <w:p w:rsidR="00E559D1" w:rsidRDefault="00E559D1">
          <w:pPr>
            <w:pStyle w:val="6BCD2DF59BC94DD086B4EC252F20712C"/>
          </w:pPr>
          <w:r w:rsidRPr="00AA4794">
            <w:t>────</w:t>
          </w:r>
        </w:p>
      </w:docPartBody>
    </w:docPart>
    <w:docPart>
      <w:docPartPr>
        <w:name w:val="106E2880EC08451CA7EC63701809C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55BE0-D2B0-41FC-9E96-1C19F918E38D}"/>
      </w:docPartPr>
      <w:docPartBody>
        <w:p w:rsidR="00E559D1" w:rsidRDefault="00E559D1">
          <w:pPr>
            <w:pStyle w:val="106E2880EC08451CA7EC63701809CC76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BF1"/>
    <w:rsid w:val="003B6BF1"/>
    <w:rsid w:val="00E5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21002B95D94126872B365C6354AA14">
    <w:name w:val="E721002B95D94126872B365C6354AA14"/>
  </w:style>
  <w:style w:type="paragraph" w:customStyle="1" w:styleId="FCBC7F92614F468D98A8FC208AB88700">
    <w:name w:val="FCBC7F92614F468D98A8FC208AB88700"/>
  </w:style>
  <w:style w:type="paragraph" w:customStyle="1" w:styleId="BF7B4899D75F49AAA209474A49D267F1">
    <w:name w:val="BF7B4899D75F49AAA209474A49D267F1"/>
  </w:style>
  <w:style w:type="paragraph" w:customStyle="1" w:styleId="6BCD2DF59BC94DD086B4EC252F20712C">
    <w:name w:val="6BCD2DF59BC94DD086B4EC252F20712C"/>
  </w:style>
  <w:style w:type="paragraph" w:customStyle="1" w:styleId="106E2880EC08451CA7EC63701809CC76">
    <w:name w:val="106E2880EC08451CA7EC63701809CC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35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Wanless</dc:creator>
  <cp:keywords/>
  <dc:description/>
  <cp:lastModifiedBy>Frances Wanless</cp:lastModifiedBy>
  <cp:revision>5</cp:revision>
  <dcterms:created xsi:type="dcterms:W3CDTF">2023-04-20T11:07:00Z</dcterms:created>
  <dcterms:modified xsi:type="dcterms:W3CDTF">2023-04-25T10:12:00Z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