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496"/>
        <w:tblW w:w="1023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31"/>
        <w:gridCol w:w="1197"/>
        <w:gridCol w:w="4010"/>
      </w:tblGrid>
      <w:tr w:rsidR="00D76C09" w:rsidRPr="00D76C09" w14:paraId="7BF5872F" w14:textId="77777777" w:rsidTr="00F03584">
        <w:trPr>
          <w:cantSplit/>
          <w:trHeight w:hRule="exact" w:val="92"/>
        </w:trPr>
        <w:tc>
          <w:tcPr>
            <w:tcW w:w="6228" w:type="dxa"/>
            <w:gridSpan w:val="2"/>
            <w:vMerge w:val="restart"/>
            <w:shd w:val="clear" w:color="auto" w:fill="auto"/>
            <w:vAlign w:val="bottom"/>
          </w:tcPr>
          <w:p w14:paraId="7BF5872D" w14:textId="3B88229B" w:rsidR="0081492F" w:rsidRPr="00D76C09" w:rsidRDefault="00C62603" w:rsidP="00D76C09">
            <w:r w:rsidRPr="00D76C09"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BF58760" wp14:editId="7C61550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40005</wp:posOffset>
                  </wp:positionV>
                  <wp:extent cx="1087120" cy="612775"/>
                  <wp:effectExtent l="0" t="0" r="0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8" t="11171"/>
                          <a:stretch/>
                        </pic:blipFill>
                        <pic:spPr bwMode="auto">
                          <a:xfrm>
                            <a:off x="0" y="0"/>
                            <a:ext cx="108712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10" w:type="dxa"/>
            <w:shd w:val="clear" w:color="auto" w:fill="auto"/>
            <w:vAlign w:val="bottom"/>
          </w:tcPr>
          <w:p w14:paraId="7BF5872E" w14:textId="77777777" w:rsidR="0081492F" w:rsidRPr="00D76C09" w:rsidRDefault="0081492F" w:rsidP="00D76C09">
            <w:r w:rsidRPr="00D76C09">
              <w:t xml:space="preserve"> </w:t>
            </w:r>
          </w:p>
        </w:tc>
      </w:tr>
      <w:tr w:rsidR="00D76C09" w:rsidRPr="00D76C09" w14:paraId="7BF58732" w14:textId="77777777" w:rsidTr="00F03584">
        <w:trPr>
          <w:cantSplit/>
          <w:trHeight w:hRule="exact" w:val="92"/>
        </w:trPr>
        <w:tc>
          <w:tcPr>
            <w:tcW w:w="6228" w:type="dxa"/>
            <w:gridSpan w:val="2"/>
            <w:vMerge/>
            <w:shd w:val="clear" w:color="auto" w:fill="auto"/>
            <w:vAlign w:val="bottom"/>
          </w:tcPr>
          <w:p w14:paraId="7BF58730" w14:textId="77777777" w:rsidR="0081492F" w:rsidRPr="00D76C09" w:rsidRDefault="0081492F" w:rsidP="00D76C09"/>
        </w:tc>
        <w:tc>
          <w:tcPr>
            <w:tcW w:w="4010" w:type="dxa"/>
            <w:shd w:val="clear" w:color="auto" w:fill="auto"/>
            <w:vAlign w:val="bottom"/>
          </w:tcPr>
          <w:p w14:paraId="7BF58731" w14:textId="77777777" w:rsidR="0081492F" w:rsidRPr="00D76C09" w:rsidRDefault="0081492F" w:rsidP="00D76C09"/>
        </w:tc>
      </w:tr>
      <w:tr w:rsidR="00D76C09" w:rsidRPr="00D76C09" w14:paraId="7BF58735" w14:textId="77777777" w:rsidTr="00F03584">
        <w:trPr>
          <w:cantSplit/>
          <w:trHeight w:hRule="exact" w:val="379"/>
        </w:trPr>
        <w:tc>
          <w:tcPr>
            <w:tcW w:w="6228" w:type="dxa"/>
            <w:gridSpan w:val="2"/>
            <w:vMerge/>
            <w:shd w:val="clear" w:color="auto" w:fill="auto"/>
            <w:vAlign w:val="bottom"/>
          </w:tcPr>
          <w:p w14:paraId="7BF58733" w14:textId="77777777" w:rsidR="0081492F" w:rsidRPr="00D76C09" w:rsidRDefault="0081492F" w:rsidP="00D76C09"/>
        </w:tc>
        <w:tc>
          <w:tcPr>
            <w:tcW w:w="4010" w:type="dxa"/>
            <w:shd w:val="clear" w:color="auto" w:fill="auto"/>
          </w:tcPr>
          <w:p w14:paraId="7BF58734" w14:textId="77777777" w:rsidR="0081492F" w:rsidRPr="00D76C09" w:rsidRDefault="0081492F" w:rsidP="00D76C09">
            <w:pPr>
              <w:rPr>
                <w:noProof/>
                <w:sz w:val="19"/>
                <w:szCs w:val="19"/>
              </w:rPr>
            </w:pPr>
            <w:r w:rsidRPr="00D76C09">
              <w:rPr>
                <w:noProof/>
                <w:color w:val="FFFFFF" w:themeColor="background1"/>
                <w:sz w:val="19"/>
                <w:szCs w:val="19"/>
              </w:rPr>
              <w:t>WHOLESTART</w:t>
            </w:r>
          </w:p>
        </w:tc>
      </w:tr>
      <w:tr w:rsidR="00D76C09" w:rsidRPr="00D76C09" w14:paraId="7BF58745" w14:textId="77777777" w:rsidTr="00F03584">
        <w:trPr>
          <w:cantSplit/>
          <w:trHeight w:val="188"/>
        </w:trPr>
        <w:tc>
          <w:tcPr>
            <w:tcW w:w="6228" w:type="dxa"/>
            <w:gridSpan w:val="2"/>
            <w:shd w:val="clear" w:color="auto" w:fill="auto"/>
            <w:vAlign w:val="center"/>
          </w:tcPr>
          <w:p w14:paraId="7BF58736" w14:textId="00FE6C29" w:rsidR="0081492F" w:rsidRPr="00D76C09" w:rsidRDefault="0081492F" w:rsidP="00D76C09"/>
        </w:tc>
        <w:tc>
          <w:tcPr>
            <w:tcW w:w="4010" w:type="dxa"/>
            <w:vMerge w:val="restart"/>
            <w:shd w:val="clear" w:color="auto" w:fill="auto"/>
          </w:tcPr>
          <w:p w14:paraId="7BF58737" w14:textId="127FB736" w:rsidR="0081492F" w:rsidRPr="00A71F36" w:rsidRDefault="002A4CE9" w:rsidP="00D76C09">
            <w:pPr>
              <w:pStyle w:val="Department"/>
              <w:rPr>
                <w:rFonts w:cs="Arial"/>
                <w:b w:val="0"/>
                <w:sz w:val="20"/>
                <w:bdr w:val="none" w:sz="0" w:space="0" w:color="auto" w:frame="1"/>
                <w:lang w:eastAsia="en-GB"/>
              </w:rPr>
            </w:pPr>
            <w:bookmarkStart w:id="0" w:name="Service1"/>
            <w:bookmarkEnd w:id="0"/>
            <w:r w:rsidRPr="00A71F36">
              <w:rPr>
                <w:rFonts w:cs="Arial"/>
                <w:b w:val="0"/>
                <w:sz w:val="20"/>
                <w:bdr w:val="none" w:sz="0" w:space="0" w:color="auto" w:frame="1"/>
                <w:lang w:eastAsia="en-GB"/>
              </w:rPr>
              <w:t>Broadgate House</w:t>
            </w:r>
          </w:p>
          <w:p w14:paraId="4C73C008" w14:textId="77777777" w:rsidR="00E47558" w:rsidRPr="00A71F36" w:rsidRDefault="00E47558" w:rsidP="00E475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Coventry: Education Improvement &amp; Standards Team</w:t>
            </w:r>
          </w:p>
          <w:p w14:paraId="0F9AD358" w14:textId="77777777" w:rsidR="00E47558" w:rsidRPr="00A71F36" w:rsidRDefault="00E47558" w:rsidP="00E475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People Directorate, Coventry City Council</w:t>
            </w:r>
          </w:p>
          <w:p w14:paraId="41AA81AE" w14:textId="77777777" w:rsidR="00E47558" w:rsidRPr="00A71F36" w:rsidRDefault="00E47558" w:rsidP="00E4755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Broadgate House, Coventry, CV1 1FS</w:t>
            </w:r>
          </w:p>
          <w:p w14:paraId="1DB23A0C" w14:textId="75DF038A" w:rsidR="0056022B" w:rsidRPr="00F03584" w:rsidRDefault="00E47558" w:rsidP="00F03584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Tel: 024 7697 6291 / 024 7697 5451</w:t>
            </w:r>
            <w:bookmarkStart w:id="1" w:name="DirectContact"/>
          </w:p>
          <w:p w14:paraId="7BF58740" w14:textId="0BE9F858" w:rsidR="0081492F" w:rsidRPr="00A71F36" w:rsidRDefault="0056022B" w:rsidP="00D76C09">
            <w:pPr>
              <w:rPr>
                <w:rFonts w:cs="Arial"/>
                <w:sz w:val="20"/>
                <w:bdr w:val="none" w:sz="0" w:space="0" w:color="auto" w:frame="1"/>
                <w:lang w:eastAsia="en-GB"/>
              </w:rPr>
            </w:pPr>
            <w:r>
              <w:rPr>
                <w:rFonts w:cs="Arial"/>
                <w:sz w:val="20"/>
                <w:bdr w:val="none" w:sz="0" w:space="0" w:color="auto" w:frame="1"/>
                <w:lang w:eastAsia="en-GB"/>
              </w:rPr>
              <w:t xml:space="preserve"> </w:t>
            </w:r>
            <w:hyperlink r:id="rId12" w:history="1">
              <w:r w:rsidRPr="004A298E">
                <w:rPr>
                  <w:rStyle w:val="Hyperlink"/>
                  <w:rFonts w:cs="Arial"/>
                  <w:sz w:val="20"/>
                  <w:bdr w:val="none" w:sz="0" w:space="0" w:color="auto" w:frame="1"/>
                  <w:lang w:eastAsia="en-GB"/>
                </w:rPr>
                <w:t>www.coventry.gov.uk</w:t>
              </w:r>
            </w:hyperlink>
          </w:p>
          <w:p w14:paraId="7BF58741" w14:textId="77777777" w:rsidR="0081492F" w:rsidRPr="00A71F36" w:rsidRDefault="0081492F" w:rsidP="00D76C09">
            <w:pPr>
              <w:rPr>
                <w:rFonts w:cs="Arial"/>
                <w:sz w:val="20"/>
                <w:bdr w:val="none" w:sz="0" w:space="0" w:color="auto" w:frame="1"/>
                <w:lang w:eastAsia="en-GB"/>
              </w:rPr>
            </w:pPr>
          </w:p>
          <w:p w14:paraId="7BF58743" w14:textId="639DB5EC" w:rsidR="0081492F" w:rsidRPr="00A71F36" w:rsidRDefault="00C9175A" w:rsidP="00D76C09">
            <w:pPr>
              <w:tabs>
                <w:tab w:val="left" w:pos="572"/>
              </w:tabs>
              <w:rPr>
                <w:rFonts w:cs="Arial"/>
                <w:sz w:val="20"/>
                <w:bdr w:val="none" w:sz="0" w:space="0" w:color="auto" w:frame="1"/>
                <w:lang w:eastAsia="en-GB"/>
              </w:rPr>
            </w:pPr>
            <w:r w:rsidRPr="00A71F36">
              <w:rPr>
                <w:rFonts w:cs="Arial"/>
                <w:sz w:val="20"/>
                <w:bdr w:val="none" w:sz="0" w:space="0" w:color="auto" w:frame="1"/>
                <w:lang w:eastAsia="en-GB"/>
              </w:rPr>
              <w:t>E-mail:</w:t>
            </w:r>
            <w:r w:rsidRPr="00A71F36">
              <w:rPr>
                <w:rFonts w:cs="Arial"/>
                <w:sz w:val="20"/>
                <w:bdr w:val="none" w:sz="0" w:space="0" w:color="auto" w:frame="1"/>
                <w:lang w:eastAsia="en-GB"/>
              </w:rPr>
              <w:tab/>
            </w:r>
            <w:r w:rsidR="00A71F36" w:rsidRPr="00A71F36">
              <w:rPr>
                <w:rFonts w:cs="Arial"/>
                <w:sz w:val="20"/>
                <w:bdr w:val="none" w:sz="0" w:space="0" w:color="auto" w:frame="1"/>
                <w:lang w:eastAsia="en-GB"/>
              </w:rPr>
              <w:t>EYcentral@coventry.gov.uk</w:t>
            </w:r>
          </w:p>
          <w:p w14:paraId="4EF342E1" w14:textId="77777777" w:rsidR="00A71F36" w:rsidRPr="00A71F36" w:rsidRDefault="0081492F" w:rsidP="00A71F36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</w:pPr>
            <w:r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Phone:</w:t>
            </w:r>
            <w:r w:rsidR="00C9175A"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ab/>
            </w:r>
            <w:r w:rsidR="00A71F36" w:rsidRPr="00A71F36">
              <w:rPr>
                <w:rFonts w:ascii="Arial" w:hAnsi="Arial" w:cs="Arial"/>
                <w:sz w:val="20"/>
                <w:szCs w:val="20"/>
                <w:bdr w:val="none" w:sz="0" w:space="0" w:color="auto" w:frame="1"/>
              </w:rPr>
              <w:t>024 7697 6291 / 024 7697 5451</w:t>
            </w:r>
          </w:p>
          <w:bookmarkEnd w:id="1"/>
          <w:p w14:paraId="7BF58744" w14:textId="655986B4" w:rsidR="0081492F" w:rsidRPr="00FB2844" w:rsidRDefault="0081492F" w:rsidP="00D76C09">
            <w:pPr>
              <w:tabs>
                <w:tab w:val="left" w:pos="572"/>
              </w:tabs>
              <w:rPr>
                <w:rFonts w:cs="Arial"/>
                <w:sz w:val="10"/>
                <w:szCs w:val="10"/>
                <w:bdr w:val="none" w:sz="0" w:space="0" w:color="auto" w:frame="1"/>
                <w:lang w:eastAsia="en-GB"/>
              </w:rPr>
            </w:pPr>
          </w:p>
        </w:tc>
      </w:tr>
      <w:tr w:rsidR="00C017C0" w:rsidRPr="00D76C09" w14:paraId="7BF5874E" w14:textId="77777777" w:rsidTr="00F03584">
        <w:trPr>
          <w:cantSplit/>
          <w:trHeight w:hRule="exact" w:val="761"/>
        </w:trPr>
        <w:tc>
          <w:tcPr>
            <w:tcW w:w="5031" w:type="dxa"/>
            <w:shd w:val="clear" w:color="auto" w:fill="auto"/>
          </w:tcPr>
          <w:p w14:paraId="7BF5874B" w14:textId="78FAFE82" w:rsidR="00C84291" w:rsidRPr="00D76C09" w:rsidRDefault="00C84291" w:rsidP="00D76C09">
            <w:pPr>
              <w:pStyle w:val="RecipientAddress"/>
            </w:pPr>
            <w:bookmarkStart w:id="2" w:name="PandC"/>
            <w:bookmarkEnd w:id="2"/>
          </w:p>
        </w:tc>
        <w:tc>
          <w:tcPr>
            <w:tcW w:w="1196" w:type="dxa"/>
            <w:shd w:val="clear" w:color="auto" w:fill="auto"/>
          </w:tcPr>
          <w:p w14:paraId="7BF5874C" w14:textId="77777777" w:rsidR="0081492F" w:rsidRPr="00D76C09" w:rsidRDefault="0081492F" w:rsidP="00D76C09"/>
        </w:tc>
        <w:tc>
          <w:tcPr>
            <w:tcW w:w="4010" w:type="dxa"/>
            <w:vMerge/>
            <w:shd w:val="clear" w:color="auto" w:fill="auto"/>
          </w:tcPr>
          <w:p w14:paraId="7BF5874D" w14:textId="77777777" w:rsidR="0081492F" w:rsidRPr="00D76C09" w:rsidRDefault="0081492F" w:rsidP="00D76C09"/>
        </w:tc>
      </w:tr>
      <w:tr w:rsidR="00D76C09" w:rsidRPr="00D76C09" w14:paraId="7BF58752" w14:textId="77777777" w:rsidTr="00F03584">
        <w:trPr>
          <w:cantSplit/>
          <w:trHeight w:hRule="exact" w:val="188"/>
        </w:trPr>
        <w:tc>
          <w:tcPr>
            <w:tcW w:w="6228" w:type="dxa"/>
            <w:gridSpan w:val="2"/>
            <w:shd w:val="clear" w:color="auto" w:fill="auto"/>
          </w:tcPr>
          <w:p w14:paraId="7BF5874F" w14:textId="77777777" w:rsidR="0081492F" w:rsidRPr="00D76C09" w:rsidRDefault="0081492F" w:rsidP="00D76C09">
            <w:bookmarkStart w:id="3" w:name="References"/>
            <w:bookmarkEnd w:id="3"/>
          </w:p>
          <w:p w14:paraId="7BF58750" w14:textId="77777777" w:rsidR="0081492F" w:rsidRPr="00D76C09" w:rsidRDefault="0081492F" w:rsidP="00D76C09"/>
        </w:tc>
        <w:tc>
          <w:tcPr>
            <w:tcW w:w="4010" w:type="dxa"/>
            <w:vMerge/>
            <w:shd w:val="clear" w:color="auto" w:fill="auto"/>
            <w:vAlign w:val="bottom"/>
          </w:tcPr>
          <w:p w14:paraId="7BF58751" w14:textId="77777777" w:rsidR="0081492F" w:rsidRPr="00D76C09" w:rsidRDefault="0081492F" w:rsidP="00D76C09"/>
        </w:tc>
      </w:tr>
      <w:tr w:rsidR="00D76C09" w:rsidRPr="00D76C09" w14:paraId="7BF58758" w14:textId="77777777" w:rsidTr="00F03584">
        <w:trPr>
          <w:cantSplit/>
          <w:trHeight w:val="142"/>
        </w:trPr>
        <w:tc>
          <w:tcPr>
            <w:tcW w:w="6228" w:type="dxa"/>
            <w:gridSpan w:val="2"/>
            <w:shd w:val="clear" w:color="auto" w:fill="auto"/>
          </w:tcPr>
          <w:p w14:paraId="7BF58754" w14:textId="5A71EA1A" w:rsidR="0081492F" w:rsidRPr="00D76C09" w:rsidRDefault="0056022B" w:rsidP="00623418">
            <w:r>
              <w:t>By Email</w:t>
            </w:r>
          </w:p>
          <w:p w14:paraId="7BF58755" w14:textId="77777777" w:rsidR="0081492F" w:rsidRPr="00623418" w:rsidRDefault="0081492F" w:rsidP="00623418"/>
          <w:p w14:paraId="6DCB0AC0" w14:textId="161AB399" w:rsidR="00EB68C3" w:rsidRDefault="00F3150F" w:rsidP="00623418">
            <w:r w:rsidRPr="00FA5919">
              <w:fldChar w:fldCharType="begin"/>
            </w:r>
            <w:r w:rsidRPr="00FA5919">
              <w:instrText xml:space="preserve"> DATE  \@ "dd MMMM yyyy" </w:instrText>
            </w:r>
            <w:r w:rsidRPr="00FA5919">
              <w:fldChar w:fldCharType="separate"/>
            </w:r>
            <w:r w:rsidR="00FA5919" w:rsidRPr="00FA5919">
              <w:rPr>
                <w:noProof/>
              </w:rPr>
              <w:t>22 April 2024</w:t>
            </w:r>
            <w:r w:rsidRPr="00FA5919">
              <w:fldChar w:fldCharType="end"/>
            </w:r>
          </w:p>
          <w:p w14:paraId="39F0956D" w14:textId="77777777" w:rsidR="00EB68C3" w:rsidRDefault="00EB68C3" w:rsidP="00623418"/>
          <w:p w14:paraId="39FF6384" w14:textId="77777777" w:rsidR="00CF4F35" w:rsidRDefault="00EB68C3" w:rsidP="00EB68C3">
            <w:pPr>
              <w:ind w:right="-1282"/>
              <w:jc w:val="center"/>
            </w:pPr>
            <w:r>
              <w:t xml:space="preserve">                    </w:t>
            </w:r>
          </w:p>
          <w:p w14:paraId="7BF58756" w14:textId="79E28767" w:rsidR="0081492F" w:rsidRPr="00D76C09" w:rsidRDefault="00C9175A" w:rsidP="00CF4F35">
            <w:pPr>
              <w:ind w:right="-1282"/>
            </w:pPr>
            <w:r w:rsidRPr="00623418">
              <w:br/>
            </w:r>
          </w:p>
        </w:tc>
        <w:tc>
          <w:tcPr>
            <w:tcW w:w="4010" w:type="dxa"/>
            <w:vMerge/>
            <w:shd w:val="clear" w:color="auto" w:fill="auto"/>
            <w:vAlign w:val="bottom"/>
          </w:tcPr>
          <w:p w14:paraId="7BF58757" w14:textId="77777777" w:rsidR="0081492F" w:rsidRPr="00D76C09" w:rsidRDefault="0081492F" w:rsidP="00D76C09"/>
        </w:tc>
      </w:tr>
    </w:tbl>
    <w:p w14:paraId="7535C84F" w14:textId="4ECEEC75" w:rsidR="00EB68C3" w:rsidRPr="00CF4F35" w:rsidRDefault="00CF4F35" w:rsidP="00CF4F35">
      <w:pPr>
        <w:jc w:val="center"/>
        <w:rPr>
          <w:b/>
          <w:bCs/>
        </w:rPr>
      </w:pPr>
      <w:r w:rsidRPr="00CF4F35">
        <w:rPr>
          <w:b/>
          <w:bCs/>
        </w:rPr>
        <w:t>Free Training: Wellcomm</w:t>
      </w:r>
      <w:r w:rsidR="009F6898">
        <w:rPr>
          <w:b/>
          <w:bCs/>
        </w:rPr>
        <w:t xml:space="preserve"> and </w:t>
      </w:r>
      <w:r w:rsidRPr="00CF4F35">
        <w:rPr>
          <w:b/>
          <w:bCs/>
        </w:rPr>
        <w:t>Speech Language and Communication</w:t>
      </w:r>
    </w:p>
    <w:p w14:paraId="16039F4B" w14:textId="77777777" w:rsidR="00EB68C3" w:rsidRPr="00560F6C" w:rsidRDefault="00EB68C3" w:rsidP="0056022B">
      <w:pPr>
        <w:rPr>
          <w:sz w:val="16"/>
          <w:szCs w:val="16"/>
        </w:rPr>
      </w:pPr>
    </w:p>
    <w:p w14:paraId="32F8E3E4" w14:textId="77777777" w:rsidR="009F4120" w:rsidRPr="00560F6C" w:rsidRDefault="009F4120" w:rsidP="0056022B">
      <w:pPr>
        <w:rPr>
          <w:sz w:val="16"/>
          <w:szCs w:val="16"/>
        </w:rPr>
      </w:pPr>
    </w:p>
    <w:p w14:paraId="7BF5875A" w14:textId="4F3803DC" w:rsidR="00544E92" w:rsidRPr="0084072B" w:rsidRDefault="00730299" w:rsidP="0056022B">
      <w:pPr>
        <w:rPr>
          <w:sz w:val="20"/>
        </w:rPr>
      </w:pPr>
      <w:r w:rsidRPr="0084072B">
        <w:rPr>
          <w:sz w:val="20"/>
        </w:rPr>
        <w:t xml:space="preserve">Dear </w:t>
      </w:r>
      <w:bookmarkStart w:id="4" w:name="Dear"/>
      <w:bookmarkEnd w:id="4"/>
      <w:r w:rsidR="0056022B" w:rsidRPr="0084072B">
        <w:rPr>
          <w:sz w:val="20"/>
        </w:rPr>
        <w:t>Colleagues</w:t>
      </w:r>
    </w:p>
    <w:p w14:paraId="01915187" w14:textId="77777777" w:rsidR="00197C53" w:rsidRPr="00560F6C" w:rsidRDefault="00197C53" w:rsidP="0056022B">
      <w:pPr>
        <w:rPr>
          <w:sz w:val="16"/>
          <w:szCs w:val="16"/>
        </w:rPr>
      </w:pPr>
    </w:p>
    <w:p w14:paraId="669F61FC" w14:textId="3AEEAD69" w:rsidR="00045C49" w:rsidRPr="0084072B" w:rsidRDefault="00CF4F35" w:rsidP="00560F6C">
      <w:pPr>
        <w:spacing w:line="276" w:lineRule="auto"/>
        <w:rPr>
          <w:sz w:val="20"/>
        </w:rPr>
      </w:pPr>
      <w:r w:rsidRPr="0084072B">
        <w:rPr>
          <w:sz w:val="20"/>
        </w:rPr>
        <w:t>In June 2023</w:t>
      </w:r>
      <w:r w:rsidR="000B69D1" w:rsidRPr="0084072B">
        <w:rPr>
          <w:sz w:val="20"/>
        </w:rPr>
        <w:t xml:space="preserve"> the Early Years team </w:t>
      </w:r>
      <w:r w:rsidR="00493BA7" w:rsidRPr="0084072B">
        <w:rPr>
          <w:sz w:val="20"/>
        </w:rPr>
        <w:t>carried out</w:t>
      </w:r>
      <w:r w:rsidR="000B69D1" w:rsidRPr="0084072B">
        <w:rPr>
          <w:sz w:val="20"/>
        </w:rPr>
        <w:t xml:space="preserve"> a survey with all Early Years providers </w:t>
      </w:r>
      <w:r w:rsidR="00061CDC">
        <w:rPr>
          <w:sz w:val="20"/>
        </w:rPr>
        <w:t xml:space="preserve">and Schools </w:t>
      </w:r>
      <w:r w:rsidR="000B69D1" w:rsidRPr="0084072B">
        <w:rPr>
          <w:sz w:val="20"/>
        </w:rPr>
        <w:t xml:space="preserve">to </w:t>
      </w:r>
      <w:r w:rsidR="00C62603" w:rsidRPr="0084072B">
        <w:rPr>
          <w:sz w:val="20"/>
        </w:rPr>
        <w:t>underst</w:t>
      </w:r>
      <w:r w:rsidR="00BC2273" w:rsidRPr="0084072B">
        <w:rPr>
          <w:sz w:val="20"/>
        </w:rPr>
        <w:t>and</w:t>
      </w:r>
      <w:r w:rsidR="000B69D1" w:rsidRPr="0084072B">
        <w:rPr>
          <w:sz w:val="20"/>
        </w:rPr>
        <w:t xml:space="preserve"> </w:t>
      </w:r>
      <w:r w:rsidR="00754868" w:rsidRPr="0084072B">
        <w:rPr>
          <w:sz w:val="20"/>
        </w:rPr>
        <w:t xml:space="preserve">the need </w:t>
      </w:r>
      <w:r w:rsidR="00F219C5" w:rsidRPr="0084072B">
        <w:rPr>
          <w:sz w:val="20"/>
        </w:rPr>
        <w:t>for</w:t>
      </w:r>
      <w:r w:rsidR="00173987" w:rsidRPr="0084072B">
        <w:rPr>
          <w:sz w:val="20"/>
        </w:rPr>
        <w:t xml:space="preserve"> </w:t>
      </w:r>
      <w:r w:rsidR="00BC2273" w:rsidRPr="0084072B">
        <w:rPr>
          <w:sz w:val="20"/>
        </w:rPr>
        <w:t xml:space="preserve">training related to </w:t>
      </w:r>
      <w:r w:rsidR="00B7256B" w:rsidRPr="0084072B">
        <w:rPr>
          <w:sz w:val="20"/>
        </w:rPr>
        <w:t>Speech, Language and Communication</w:t>
      </w:r>
      <w:r w:rsidR="00BC2273" w:rsidRPr="0084072B">
        <w:rPr>
          <w:sz w:val="20"/>
        </w:rPr>
        <w:t>,</w:t>
      </w:r>
      <w:r w:rsidR="00B7256B" w:rsidRPr="0084072B">
        <w:rPr>
          <w:sz w:val="20"/>
        </w:rPr>
        <w:t xml:space="preserve"> </w:t>
      </w:r>
      <w:r w:rsidR="00BC2273" w:rsidRPr="0084072B">
        <w:rPr>
          <w:sz w:val="20"/>
        </w:rPr>
        <w:t>alongside</w:t>
      </w:r>
      <w:r w:rsidR="00B7256B" w:rsidRPr="0084072B">
        <w:rPr>
          <w:sz w:val="20"/>
        </w:rPr>
        <w:t xml:space="preserve"> the effective use of the Wellcomm Screening </w:t>
      </w:r>
      <w:r w:rsidR="00F219C5" w:rsidRPr="0084072B">
        <w:rPr>
          <w:sz w:val="20"/>
        </w:rPr>
        <w:t>T</w:t>
      </w:r>
      <w:r w:rsidR="00B7256B" w:rsidRPr="0084072B">
        <w:rPr>
          <w:sz w:val="20"/>
        </w:rPr>
        <w:t>ool</w:t>
      </w:r>
      <w:r w:rsidR="00BC2273" w:rsidRPr="0084072B">
        <w:rPr>
          <w:sz w:val="20"/>
        </w:rPr>
        <w:t>,</w:t>
      </w:r>
      <w:r w:rsidR="00B7256B" w:rsidRPr="0084072B">
        <w:rPr>
          <w:sz w:val="20"/>
        </w:rPr>
        <w:t xml:space="preserve"> to identify </w:t>
      </w:r>
      <w:r w:rsidR="00045C49" w:rsidRPr="0084072B">
        <w:rPr>
          <w:sz w:val="20"/>
        </w:rPr>
        <w:t xml:space="preserve">speech and language difficulties </w:t>
      </w:r>
      <w:r w:rsidR="009F6898" w:rsidRPr="0084072B">
        <w:rPr>
          <w:sz w:val="20"/>
        </w:rPr>
        <w:t xml:space="preserve">and </w:t>
      </w:r>
      <w:r w:rsidR="00045C49" w:rsidRPr="0084072B">
        <w:rPr>
          <w:sz w:val="20"/>
        </w:rPr>
        <w:t>suppor</w:t>
      </w:r>
      <w:r w:rsidR="009F6898" w:rsidRPr="0084072B">
        <w:rPr>
          <w:sz w:val="20"/>
        </w:rPr>
        <w:t>t</w:t>
      </w:r>
      <w:r w:rsidR="00BC2273" w:rsidRPr="0084072B">
        <w:rPr>
          <w:sz w:val="20"/>
        </w:rPr>
        <w:t xml:space="preserve"> </w:t>
      </w:r>
      <w:r w:rsidR="00DA7C3F" w:rsidRPr="0084072B">
        <w:rPr>
          <w:sz w:val="20"/>
        </w:rPr>
        <w:t>children’s</w:t>
      </w:r>
      <w:r w:rsidR="00045C49" w:rsidRPr="0084072B">
        <w:rPr>
          <w:sz w:val="20"/>
        </w:rPr>
        <w:t xml:space="preserve"> individual needs.</w:t>
      </w:r>
      <w:r w:rsidR="00BC2273" w:rsidRPr="0084072B">
        <w:rPr>
          <w:sz w:val="20"/>
        </w:rPr>
        <w:t xml:space="preserve"> </w:t>
      </w:r>
      <w:r w:rsidR="00045C49" w:rsidRPr="0084072B">
        <w:rPr>
          <w:sz w:val="20"/>
        </w:rPr>
        <w:t xml:space="preserve">There was a </w:t>
      </w:r>
      <w:r w:rsidR="00DA7C3F" w:rsidRPr="0084072B">
        <w:rPr>
          <w:sz w:val="20"/>
        </w:rPr>
        <w:t xml:space="preserve">fabulous </w:t>
      </w:r>
      <w:r w:rsidR="00045C49" w:rsidRPr="0084072B">
        <w:rPr>
          <w:sz w:val="20"/>
        </w:rPr>
        <w:t xml:space="preserve">response rate of 83% to the survey. </w:t>
      </w:r>
      <w:r w:rsidR="00DA7C3F" w:rsidRPr="0084072B">
        <w:rPr>
          <w:sz w:val="20"/>
        </w:rPr>
        <w:t>This told us that:</w:t>
      </w:r>
    </w:p>
    <w:p w14:paraId="6A785FCC" w14:textId="77777777" w:rsidR="00DA7C3F" w:rsidRPr="0084072B" w:rsidRDefault="00DA7C3F" w:rsidP="00560F6C">
      <w:pPr>
        <w:spacing w:line="276" w:lineRule="auto"/>
        <w:rPr>
          <w:sz w:val="20"/>
        </w:rPr>
      </w:pPr>
    </w:p>
    <w:p w14:paraId="2B7975B9" w14:textId="187F1318" w:rsidR="00245CD0" w:rsidRPr="0084072B" w:rsidRDefault="00245CD0" w:rsidP="00DA7C3F">
      <w:pPr>
        <w:pStyle w:val="ListParagraph"/>
        <w:numPr>
          <w:ilvl w:val="0"/>
          <w:numId w:val="9"/>
        </w:numPr>
        <w:rPr>
          <w:sz w:val="20"/>
        </w:rPr>
      </w:pPr>
      <w:r w:rsidRPr="0084072B">
        <w:rPr>
          <w:sz w:val="20"/>
        </w:rPr>
        <w:t xml:space="preserve">85% </w:t>
      </w:r>
      <w:r w:rsidR="00DA7C3F" w:rsidRPr="0084072B">
        <w:rPr>
          <w:sz w:val="20"/>
        </w:rPr>
        <w:t>had not</w:t>
      </w:r>
      <w:r w:rsidRPr="0084072B">
        <w:rPr>
          <w:sz w:val="20"/>
        </w:rPr>
        <w:t xml:space="preserve"> accessed </w:t>
      </w:r>
      <w:r w:rsidR="00BC2273" w:rsidRPr="0084072B">
        <w:rPr>
          <w:sz w:val="20"/>
        </w:rPr>
        <w:t xml:space="preserve">any </w:t>
      </w:r>
      <w:r w:rsidRPr="0084072B">
        <w:rPr>
          <w:sz w:val="20"/>
        </w:rPr>
        <w:t xml:space="preserve">training in the past 3 </w:t>
      </w:r>
      <w:r w:rsidR="00EF66FF" w:rsidRPr="0084072B">
        <w:rPr>
          <w:sz w:val="20"/>
        </w:rPr>
        <w:t>years.</w:t>
      </w:r>
      <w:r w:rsidRPr="0084072B">
        <w:rPr>
          <w:sz w:val="20"/>
        </w:rPr>
        <w:t> </w:t>
      </w:r>
    </w:p>
    <w:p w14:paraId="6DA604AF" w14:textId="5E0C3CC9" w:rsidR="00245CD0" w:rsidRPr="0084072B" w:rsidRDefault="00245CD0" w:rsidP="00245CD0">
      <w:pPr>
        <w:pStyle w:val="ListParagraph"/>
        <w:numPr>
          <w:ilvl w:val="0"/>
          <w:numId w:val="9"/>
        </w:numPr>
        <w:rPr>
          <w:sz w:val="20"/>
        </w:rPr>
      </w:pPr>
      <w:r w:rsidRPr="0084072B">
        <w:rPr>
          <w:sz w:val="20"/>
        </w:rPr>
        <w:t>79</w:t>
      </w:r>
      <w:r w:rsidR="00F219C5" w:rsidRPr="0084072B">
        <w:rPr>
          <w:sz w:val="20"/>
        </w:rPr>
        <w:t xml:space="preserve">% </w:t>
      </w:r>
      <w:r w:rsidRPr="0084072B">
        <w:rPr>
          <w:sz w:val="20"/>
        </w:rPr>
        <w:t>state</w:t>
      </w:r>
      <w:r w:rsidR="00DA7C3F" w:rsidRPr="0084072B">
        <w:rPr>
          <w:sz w:val="20"/>
        </w:rPr>
        <w:t>d</w:t>
      </w:r>
      <w:r w:rsidRPr="0084072B">
        <w:rPr>
          <w:sz w:val="20"/>
        </w:rPr>
        <w:t xml:space="preserve"> </w:t>
      </w:r>
      <w:r w:rsidR="00DA7C3F" w:rsidRPr="0084072B">
        <w:rPr>
          <w:sz w:val="20"/>
        </w:rPr>
        <w:t>they</w:t>
      </w:r>
      <w:r w:rsidRPr="0084072B">
        <w:rPr>
          <w:sz w:val="20"/>
        </w:rPr>
        <w:t xml:space="preserve"> require</w:t>
      </w:r>
      <w:r w:rsidR="00DA7C3F" w:rsidRPr="0084072B">
        <w:rPr>
          <w:sz w:val="20"/>
        </w:rPr>
        <w:t>d</w:t>
      </w:r>
      <w:r w:rsidRPr="0084072B">
        <w:rPr>
          <w:sz w:val="20"/>
        </w:rPr>
        <w:t xml:space="preserve"> training.  </w:t>
      </w:r>
    </w:p>
    <w:p w14:paraId="32E6DA00" w14:textId="77777777" w:rsidR="00DA7C3F" w:rsidRPr="0084072B" w:rsidRDefault="00DA7C3F" w:rsidP="00DA7C3F">
      <w:pPr>
        <w:rPr>
          <w:sz w:val="20"/>
        </w:rPr>
      </w:pPr>
    </w:p>
    <w:p w14:paraId="3B53228E" w14:textId="7CD2E2ED" w:rsidR="00DA7C3F" w:rsidRPr="0084072B" w:rsidRDefault="00D02F1F" w:rsidP="00560F6C">
      <w:pPr>
        <w:spacing w:line="276" w:lineRule="auto"/>
        <w:rPr>
          <w:sz w:val="20"/>
        </w:rPr>
      </w:pPr>
      <w:r w:rsidRPr="0084072B">
        <w:rPr>
          <w:sz w:val="20"/>
        </w:rPr>
        <w:t xml:space="preserve">The Start for Life Programme enabled us to respond to this </w:t>
      </w:r>
      <w:r w:rsidR="009172E9" w:rsidRPr="0084072B">
        <w:rPr>
          <w:sz w:val="20"/>
        </w:rPr>
        <w:t>with</w:t>
      </w:r>
      <w:r w:rsidRPr="0084072B">
        <w:rPr>
          <w:sz w:val="20"/>
        </w:rPr>
        <w:t xml:space="preserve"> </w:t>
      </w:r>
      <w:r w:rsidR="000C21C5" w:rsidRPr="0084072B">
        <w:rPr>
          <w:sz w:val="20"/>
        </w:rPr>
        <w:t xml:space="preserve">an offer of a </w:t>
      </w:r>
      <w:r w:rsidR="000C21C5" w:rsidRPr="00BD0CAA">
        <w:rPr>
          <w:b/>
          <w:bCs/>
          <w:sz w:val="20"/>
        </w:rPr>
        <w:t>free</w:t>
      </w:r>
      <w:r w:rsidR="000C21C5" w:rsidRPr="0084072B">
        <w:rPr>
          <w:sz w:val="20"/>
        </w:rPr>
        <w:t xml:space="preserve"> training session, suitable for practitioners </w:t>
      </w:r>
      <w:r w:rsidR="005235CE" w:rsidRPr="0084072B">
        <w:rPr>
          <w:sz w:val="20"/>
        </w:rPr>
        <w:t>working with children from birth to five years old</w:t>
      </w:r>
      <w:r w:rsidR="00BF01DE" w:rsidRPr="0084072B">
        <w:rPr>
          <w:sz w:val="20"/>
        </w:rPr>
        <w:t xml:space="preserve"> </w:t>
      </w:r>
      <w:r w:rsidR="004F66FC" w:rsidRPr="0084072B">
        <w:rPr>
          <w:sz w:val="20"/>
        </w:rPr>
        <w:t xml:space="preserve">with a place </w:t>
      </w:r>
      <w:r w:rsidR="000A6E00" w:rsidRPr="0084072B">
        <w:rPr>
          <w:sz w:val="20"/>
        </w:rPr>
        <w:t>for every</w:t>
      </w:r>
      <w:r w:rsidR="00BF01DE" w:rsidRPr="0084072B">
        <w:rPr>
          <w:sz w:val="20"/>
        </w:rPr>
        <w:t xml:space="preserve"> school, </w:t>
      </w:r>
      <w:r w:rsidR="00560F6C" w:rsidRPr="0084072B">
        <w:rPr>
          <w:sz w:val="20"/>
        </w:rPr>
        <w:t>nursery,</w:t>
      </w:r>
      <w:r w:rsidR="00BF01DE" w:rsidRPr="0084072B">
        <w:rPr>
          <w:sz w:val="20"/>
        </w:rPr>
        <w:t xml:space="preserve"> and </w:t>
      </w:r>
      <w:r w:rsidR="000A6E00" w:rsidRPr="0084072B">
        <w:rPr>
          <w:sz w:val="20"/>
        </w:rPr>
        <w:t>child-minding</w:t>
      </w:r>
      <w:r w:rsidR="00BF01DE" w:rsidRPr="0084072B">
        <w:rPr>
          <w:sz w:val="20"/>
        </w:rPr>
        <w:t xml:space="preserve"> organisation</w:t>
      </w:r>
      <w:r w:rsidR="000A6E00" w:rsidRPr="0084072B">
        <w:rPr>
          <w:sz w:val="20"/>
        </w:rPr>
        <w:t xml:space="preserve"> across the </w:t>
      </w:r>
      <w:r w:rsidR="00F03584" w:rsidRPr="0084072B">
        <w:rPr>
          <w:sz w:val="20"/>
        </w:rPr>
        <w:t>city</w:t>
      </w:r>
      <w:r w:rsidR="000A6E00" w:rsidRPr="0084072B">
        <w:rPr>
          <w:sz w:val="20"/>
        </w:rPr>
        <w:t>.</w:t>
      </w:r>
    </w:p>
    <w:p w14:paraId="7AF0DC51" w14:textId="77777777" w:rsidR="00DD4554" w:rsidRPr="0084072B" w:rsidRDefault="00DD4554" w:rsidP="00DA7C3F">
      <w:pPr>
        <w:rPr>
          <w:sz w:val="20"/>
        </w:rPr>
      </w:pPr>
    </w:p>
    <w:p w14:paraId="004B1060" w14:textId="7D2029A4" w:rsidR="000A6E00" w:rsidRPr="0084072B" w:rsidRDefault="00DD4554" w:rsidP="00DA7C3F">
      <w:pPr>
        <w:rPr>
          <w:sz w:val="20"/>
        </w:rPr>
      </w:pPr>
      <w:r w:rsidRPr="0084072B">
        <w:rPr>
          <w:sz w:val="20"/>
        </w:rPr>
        <w:t xml:space="preserve">The first roll out of this training took place in March and April </w:t>
      </w:r>
      <w:r w:rsidR="00B4132A" w:rsidRPr="0084072B">
        <w:rPr>
          <w:sz w:val="20"/>
        </w:rPr>
        <w:t>with 29% of Early Years organisations taking up the offer.</w:t>
      </w:r>
      <w:r w:rsidR="004F66FC" w:rsidRPr="0084072B">
        <w:rPr>
          <w:sz w:val="20"/>
        </w:rPr>
        <w:t xml:space="preserve"> </w:t>
      </w:r>
      <w:r w:rsidR="000A6E00" w:rsidRPr="0084072B">
        <w:rPr>
          <w:sz w:val="20"/>
        </w:rPr>
        <w:t>Th</w:t>
      </w:r>
      <w:r w:rsidR="00B4132A" w:rsidRPr="0084072B">
        <w:rPr>
          <w:sz w:val="20"/>
        </w:rPr>
        <w:t>e</w:t>
      </w:r>
      <w:r w:rsidR="000A6E00" w:rsidRPr="0084072B">
        <w:rPr>
          <w:sz w:val="20"/>
        </w:rPr>
        <w:t xml:space="preserve"> initial course is 3 hours long and </w:t>
      </w:r>
      <w:r w:rsidR="00B11702" w:rsidRPr="0084072B">
        <w:rPr>
          <w:sz w:val="20"/>
        </w:rPr>
        <w:t>enables practitioners to:</w:t>
      </w:r>
    </w:p>
    <w:p w14:paraId="21C05A40" w14:textId="77777777" w:rsidR="008A6308" w:rsidRPr="0084072B" w:rsidRDefault="008A6308" w:rsidP="00DA7C3F">
      <w:pPr>
        <w:rPr>
          <w:sz w:val="20"/>
        </w:rPr>
      </w:pPr>
    </w:p>
    <w:p w14:paraId="7DB1B99C" w14:textId="58FB4756" w:rsidR="008A6308" w:rsidRPr="0084072B" w:rsidRDefault="00B11702" w:rsidP="000A6E00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/>
          <w:sz w:val="20"/>
          <w:szCs w:val="20"/>
          <w:lang w:eastAsia="en-US"/>
        </w:rPr>
      </w:pPr>
      <w:r w:rsidRPr="0084072B">
        <w:rPr>
          <w:rFonts w:ascii="Arial" w:hAnsi="Arial"/>
          <w:sz w:val="20"/>
          <w:szCs w:val="20"/>
          <w:lang w:eastAsia="en-US"/>
        </w:rPr>
        <w:t>Understand</w:t>
      </w:r>
      <w:r w:rsidR="008A6308" w:rsidRPr="0084072B">
        <w:rPr>
          <w:rFonts w:ascii="Arial" w:hAnsi="Arial"/>
          <w:sz w:val="20"/>
          <w:szCs w:val="20"/>
          <w:lang w:eastAsia="en-US"/>
        </w:rPr>
        <w:t xml:space="preserve"> the importance of identifying gaps in speech, </w:t>
      </w:r>
      <w:proofErr w:type="gramStart"/>
      <w:r w:rsidR="008A6308" w:rsidRPr="0084072B">
        <w:rPr>
          <w:rFonts w:ascii="Arial" w:hAnsi="Arial"/>
          <w:sz w:val="20"/>
          <w:szCs w:val="20"/>
          <w:lang w:eastAsia="en-US"/>
        </w:rPr>
        <w:t>language</w:t>
      </w:r>
      <w:proofErr w:type="gramEnd"/>
      <w:r w:rsidR="008A6308" w:rsidRPr="0084072B">
        <w:rPr>
          <w:rFonts w:ascii="Arial" w:hAnsi="Arial"/>
          <w:sz w:val="20"/>
          <w:szCs w:val="20"/>
          <w:lang w:eastAsia="en-US"/>
        </w:rPr>
        <w:t xml:space="preserve"> and communication</w:t>
      </w:r>
      <w:r w:rsidR="000126BE" w:rsidRPr="0084072B">
        <w:rPr>
          <w:rFonts w:ascii="Arial" w:hAnsi="Arial"/>
          <w:sz w:val="20"/>
          <w:szCs w:val="20"/>
          <w:lang w:eastAsia="en-US"/>
        </w:rPr>
        <w:t xml:space="preserve"> early</w:t>
      </w:r>
      <w:r w:rsidR="008A6308" w:rsidRPr="0084072B">
        <w:rPr>
          <w:rFonts w:ascii="Arial" w:hAnsi="Arial"/>
          <w:sz w:val="20"/>
          <w:szCs w:val="20"/>
          <w:lang w:eastAsia="en-US"/>
        </w:rPr>
        <w:t>. </w:t>
      </w:r>
    </w:p>
    <w:p w14:paraId="262A992C" w14:textId="538B38A6" w:rsidR="008A6308" w:rsidRPr="00560F6C" w:rsidRDefault="008A6308" w:rsidP="000A6E00">
      <w:pPr>
        <w:pStyle w:val="paragraph"/>
        <w:spacing w:before="0" w:beforeAutospacing="0" w:after="0" w:afterAutospacing="0"/>
        <w:ind w:left="360" w:firstLine="53"/>
        <w:textAlignment w:val="baseline"/>
        <w:rPr>
          <w:rFonts w:ascii="Arial" w:hAnsi="Arial"/>
          <w:sz w:val="16"/>
          <w:szCs w:val="16"/>
          <w:lang w:eastAsia="en-US"/>
        </w:rPr>
      </w:pPr>
    </w:p>
    <w:p w14:paraId="4B42FE6E" w14:textId="456A4DF3" w:rsidR="008A6308" w:rsidRPr="0084072B" w:rsidRDefault="00B11702" w:rsidP="000A6E00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/>
          <w:sz w:val="20"/>
          <w:szCs w:val="20"/>
          <w:lang w:eastAsia="en-US"/>
        </w:rPr>
      </w:pPr>
      <w:r w:rsidRPr="0084072B">
        <w:rPr>
          <w:rFonts w:ascii="Arial" w:hAnsi="Arial"/>
          <w:sz w:val="20"/>
          <w:szCs w:val="20"/>
          <w:lang w:eastAsia="en-US"/>
        </w:rPr>
        <w:t>D</w:t>
      </w:r>
      <w:r w:rsidR="008A6308" w:rsidRPr="0084072B">
        <w:rPr>
          <w:rFonts w:ascii="Arial" w:hAnsi="Arial"/>
          <w:sz w:val="20"/>
          <w:szCs w:val="20"/>
          <w:lang w:eastAsia="en-US"/>
        </w:rPr>
        <w:t>evelop the</w:t>
      </w:r>
      <w:r w:rsidRPr="0084072B">
        <w:rPr>
          <w:rFonts w:ascii="Arial" w:hAnsi="Arial"/>
          <w:sz w:val="20"/>
          <w:szCs w:val="20"/>
          <w:lang w:eastAsia="en-US"/>
        </w:rPr>
        <w:t xml:space="preserve"> </w:t>
      </w:r>
      <w:r w:rsidR="008A6308" w:rsidRPr="0084072B">
        <w:rPr>
          <w:rFonts w:ascii="Arial" w:hAnsi="Arial"/>
          <w:sz w:val="20"/>
          <w:szCs w:val="20"/>
          <w:lang w:eastAsia="en-US"/>
        </w:rPr>
        <w:t>skill</w:t>
      </w:r>
      <w:r w:rsidR="004F66FC" w:rsidRPr="0084072B">
        <w:rPr>
          <w:rFonts w:ascii="Arial" w:hAnsi="Arial"/>
          <w:sz w:val="20"/>
          <w:szCs w:val="20"/>
          <w:lang w:eastAsia="en-US"/>
        </w:rPr>
        <w:t>s</w:t>
      </w:r>
      <w:r w:rsidR="008A6308" w:rsidRPr="0084072B">
        <w:rPr>
          <w:rFonts w:ascii="Arial" w:hAnsi="Arial"/>
          <w:sz w:val="20"/>
          <w:szCs w:val="20"/>
          <w:lang w:eastAsia="en-US"/>
        </w:rPr>
        <w:t xml:space="preserve"> and confidence to use the Wellcomm speech and language screening tool, </w:t>
      </w:r>
      <w:r w:rsidRPr="0084072B">
        <w:rPr>
          <w:rFonts w:ascii="Arial" w:hAnsi="Arial"/>
          <w:sz w:val="20"/>
          <w:szCs w:val="20"/>
          <w:lang w:eastAsia="en-US"/>
        </w:rPr>
        <w:t>along</w:t>
      </w:r>
      <w:r w:rsidR="000126BE" w:rsidRPr="0084072B">
        <w:rPr>
          <w:rFonts w:ascii="Arial" w:hAnsi="Arial"/>
          <w:sz w:val="20"/>
          <w:szCs w:val="20"/>
          <w:lang w:eastAsia="en-US"/>
        </w:rPr>
        <w:t>side</w:t>
      </w:r>
      <w:r w:rsidR="008A6308" w:rsidRPr="0084072B">
        <w:rPr>
          <w:rFonts w:ascii="Arial" w:hAnsi="Arial"/>
          <w:sz w:val="20"/>
          <w:szCs w:val="20"/>
          <w:lang w:eastAsia="en-US"/>
        </w:rPr>
        <w:t xml:space="preserve"> the ‘Big Book of Ideas’ to </w:t>
      </w:r>
      <w:r w:rsidR="008F52C9">
        <w:rPr>
          <w:rFonts w:ascii="Arial" w:hAnsi="Arial"/>
          <w:sz w:val="20"/>
          <w:szCs w:val="20"/>
          <w:lang w:eastAsia="en-US"/>
        </w:rPr>
        <w:t>deliver</w:t>
      </w:r>
      <w:r w:rsidR="008A6308" w:rsidRPr="0084072B">
        <w:rPr>
          <w:rFonts w:ascii="Arial" w:hAnsi="Arial"/>
          <w:sz w:val="20"/>
          <w:szCs w:val="20"/>
          <w:lang w:eastAsia="en-US"/>
        </w:rPr>
        <w:t xml:space="preserve"> </w:t>
      </w:r>
      <w:r w:rsidR="008F52C9">
        <w:rPr>
          <w:rFonts w:ascii="Arial" w:hAnsi="Arial"/>
          <w:sz w:val="20"/>
          <w:szCs w:val="20"/>
          <w:lang w:eastAsia="en-US"/>
        </w:rPr>
        <w:t>accurate</w:t>
      </w:r>
      <w:r w:rsidR="008A6308" w:rsidRPr="0084072B">
        <w:rPr>
          <w:rFonts w:ascii="Arial" w:hAnsi="Arial"/>
          <w:sz w:val="20"/>
          <w:szCs w:val="20"/>
          <w:lang w:eastAsia="en-US"/>
        </w:rPr>
        <w:t xml:space="preserve"> intervention</w:t>
      </w:r>
      <w:r w:rsidR="000126BE" w:rsidRPr="0084072B">
        <w:rPr>
          <w:rFonts w:ascii="Arial" w:hAnsi="Arial"/>
          <w:sz w:val="20"/>
          <w:szCs w:val="20"/>
          <w:lang w:eastAsia="en-US"/>
        </w:rPr>
        <w:t xml:space="preserve"> to address issues</w:t>
      </w:r>
      <w:r w:rsidR="008A6308" w:rsidRPr="0084072B">
        <w:rPr>
          <w:rFonts w:ascii="Arial" w:hAnsi="Arial"/>
          <w:sz w:val="20"/>
          <w:szCs w:val="20"/>
          <w:lang w:eastAsia="en-US"/>
        </w:rPr>
        <w:t>. </w:t>
      </w:r>
    </w:p>
    <w:p w14:paraId="6427ACCF" w14:textId="1F091D03" w:rsidR="008A6308" w:rsidRPr="00560F6C" w:rsidRDefault="008A6308" w:rsidP="000A6E00">
      <w:pPr>
        <w:pStyle w:val="paragraph"/>
        <w:spacing w:before="0" w:beforeAutospacing="0" w:after="0" w:afterAutospacing="0"/>
        <w:ind w:left="720" w:firstLine="53"/>
        <w:textAlignment w:val="baseline"/>
        <w:rPr>
          <w:rFonts w:ascii="Arial" w:hAnsi="Arial"/>
          <w:sz w:val="16"/>
          <w:szCs w:val="16"/>
          <w:lang w:eastAsia="en-US"/>
        </w:rPr>
      </w:pPr>
    </w:p>
    <w:p w14:paraId="611D5BC9" w14:textId="77777777" w:rsidR="008A6308" w:rsidRPr="0084072B" w:rsidRDefault="008A6308" w:rsidP="000A6E00">
      <w:pPr>
        <w:pStyle w:val="paragraph"/>
        <w:numPr>
          <w:ilvl w:val="0"/>
          <w:numId w:val="13"/>
        </w:numPr>
        <w:spacing w:before="0" w:beforeAutospacing="0" w:after="0" w:afterAutospacing="0"/>
        <w:textAlignment w:val="baseline"/>
        <w:rPr>
          <w:rFonts w:ascii="Arial" w:hAnsi="Arial"/>
          <w:sz w:val="20"/>
          <w:szCs w:val="20"/>
          <w:lang w:eastAsia="en-US"/>
        </w:rPr>
      </w:pPr>
      <w:r w:rsidRPr="0084072B">
        <w:rPr>
          <w:rFonts w:ascii="Arial" w:hAnsi="Arial"/>
          <w:sz w:val="20"/>
          <w:szCs w:val="20"/>
          <w:lang w:eastAsia="en-US"/>
        </w:rPr>
        <w:t>Enable networking and the sharing of good practice. </w:t>
      </w:r>
    </w:p>
    <w:p w14:paraId="6C346088" w14:textId="77777777" w:rsidR="008A6308" w:rsidRPr="0084072B" w:rsidRDefault="008A6308" w:rsidP="00DA7C3F">
      <w:pPr>
        <w:rPr>
          <w:sz w:val="20"/>
        </w:rPr>
      </w:pPr>
    </w:p>
    <w:p w14:paraId="15B93FC0" w14:textId="74B49396" w:rsidR="000D7325" w:rsidRPr="0084072B" w:rsidRDefault="0039039B" w:rsidP="00560F6C">
      <w:pPr>
        <w:spacing w:line="276" w:lineRule="auto"/>
        <w:rPr>
          <w:sz w:val="20"/>
        </w:rPr>
      </w:pPr>
      <w:r w:rsidRPr="0084072B">
        <w:rPr>
          <w:sz w:val="20"/>
        </w:rPr>
        <w:t xml:space="preserve">There </w:t>
      </w:r>
      <w:r w:rsidR="00D12DCD" w:rsidRPr="0084072B">
        <w:rPr>
          <w:sz w:val="20"/>
        </w:rPr>
        <w:t>are</w:t>
      </w:r>
      <w:r w:rsidRPr="0084072B">
        <w:rPr>
          <w:sz w:val="20"/>
        </w:rPr>
        <w:t xml:space="preserve"> two further levels of training </w:t>
      </w:r>
      <w:r w:rsidR="0005594A" w:rsidRPr="0084072B">
        <w:rPr>
          <w:sz w:val="20"/>
        </w:rPr>
        <w:t xml:space="preserve">suitable </w:t>
      </w:r>
      <w:r w:rsidRPr="0084072B">
        <w:rPr>
          <w:sz w:val="20"/>
        </w:rPr>
        <w:t>for early years SENCO’s</w:t>
      </w:r>
      <w:r w:rsidR="00836108" w:rsidRPr="0084072B">
        <w:rPr>
          <w:sz w:val="20"/>
        </w:rPr>
        <w:t xml:space="preserve"> / EYFS Leaders</w:t>
      </w:r>
      <w:r w:rsidRPr="0084072B">
        <w:rPr>
          <w:sz w:val="20"/>
        </w:rPr>
        <w:t xml:space="preserve"> and Childminders, </w:t>
      </w:r>
      <w:r w:rsidR="00D12DCD" w:rsidRPr="0084072B">
        <w:rPr>
          <w:sz w:val="20"/>
        </w:rPr>
        <w:t>leading to</w:t>
      </w:r>
      <w:r w:rsidRPr="0084072B">
        <w:rPr>
          <w:sz w:val="20"/>
        </w:rPr>
        <w:t xml:space="preserve"> a </w:t>
      </w:r>
      <w:r w:rsidR="000D7325" w:rsidRPr="0084072B">
        <w:rPr>
          <w:sz w:val="20"/>
        </w:rPr>
        <w:t>‘</w:t>
      </w:r>
      <w:r w:rsidRPr="0084072B">
        <w:rPr>
          <w:sz w:val="20"/>
        </w:rPr>
        <w:t xml:space="preserve">specialist </w:t>
      </w:r>
      <w:r w:rsidR="004F66FC" w:rsidRPr="0084072B">
        <w:rPr>
          <w:sz w:val="20"/>
        </w:rPr>
        <w:t>practitioner</w:t>
      </w:r>
      <w:r w:rsidR="000D7325" w:rsidRPr="0084072B">
        <w:rPr>
          <w:sz w:val="20"/>
        </w:rPr>
        <w:t>’</w:t>
      </w:r>
      <w:r w:rsidR="004F66FC" w:rsidRPr="0084072B">
        <w:rPr>
          <w:sz w:val="20"/>
        </w:rPr>
        <w:t xml:space="preserve"> </w:t>
      </w:r>
      <w:r w:rsidR="00D12DCD" w:rsidRPr="0084072B">
        <w:rPr>
          <w:sz w:val="20"/>
        </w:rPr>
        <w:t xml:space="preserve">standard </w:t>
      </w:r>
      <w:r w:rsidRPr="0084072B">
        <w:rPr>
          <w:sz w:val="20"/>
        </w:rPr>
        <w:t xml:space="preserve">of training </w:t>
      </w:r>
      <w:r w:rsidR="0084072B" w:rsidRPr="0084072B">
        <w:rPr>
          <w:sz w:val="20"/>
        </w:rPr>
        <w:t xml:space="preserve">and enabling us to create a network of </w:t>
      </w:r>
      <w:r w:rsidR="00836108" w:rsidRPr="0084072B">
        <w:rPr>
          <w:sz w:val="20"/>
        </w:rPr>
        <w:t xml:space="preserve">‘Early Years </w:t>
      </w:r>
      <w:r w:rsidRPr="0084072B">
        <w:rPr>
          <w:sz w:val="20"/>
        </w:rPr>
        <w:t>Communication Champion</w:t>
      </w:r>
      <w:r w:rsidR="00836108" w:rsidRPr="0084072B">
        <w:rPr>
          <w:sz w:val="20"/>
        </w:rPr>
        <w:t>s</w:t>
      </w:r>
      <w:r w:rsidR="0084072B" w:rsidRPr="0084072B">
        <w:rPr>
          <w:sz w:val="20"/>
        </w:rPr>
        <w:t xml:space="preserve"> across the city.</w:t>
      </w:r>
    </w:p>
    <w:p w14:paraId="764B1522" w14:textId="77777777" w:rsidR="000D7325" w:rsidRPr="0084072B" w:rsidRDefault="000D7325" w:rsidP="007F637F">
      <w:pPr>
        <w:rPr>
          <w:sz w:val="20"/>
        </w:rPr>
      </w:pPr>
    </w:p>
    <w:p w14:paraId="58CC70E7" w14:textId="3F57D6CA" w:rsidR="0084072B" w:rsidRDefault="002949AF" w:rsidP="007F637F">
      <w:pPr>
        <w:rPr>
          <w:sz w:val="20"/>
        </w:rPr>
      </w:pPr>
      <w:r w:rsidRPr="0084072B">
        <w:rPr>
          <w:sz w:val="20"/>
        </w:rPr>
        <w:t xml:space="preserve">However, before we </w:t>
      </w:r>
      <w:r w:rsidR="00836108" w:rsidRPr="0084072B">
        <w:rPr>
          <w:sz w:val="20"/>
        </w:rPr>
        <w:t>embark on the</w:t>
      </w:r>
      <w:r w:rsidRPr="0084072B">
        <w:rPr>
          <w:sz w:val="20"/>
        </w:rPr>
        <w:t xml:space="preserve"> </w:t>
      </w:r>
      <w:r w:rsidR="006061EF" w:rsidRPr="0084072B">
        <w:rPr>
          <w:sz w:val="20"/>
        </w:rPr>
        <w:t>next tier</w:t>
      </w:r>
      <w:r w:rsidR="000D7325" w:rsidRPr="0084072B">
        <w:rPr>
          <w:sz w:val="20"/>
        </w:rPr>
        <w:t xml:space="preserve"> of training</w:t>
      </w:r>
      <w:r w:rsidR="00C317D7" w:rsidRPr="0084072B">
        <w:rPr>
          <w:sz w:val="20"/>
        </w:rPr>
        <w:t xml:space="preserve">, our target is </w:t>
      </w:r>
      <w:r w:rsidR="005075F9" w:rsidRPr="0084072B">
        <w:rPr>
          <w:sz w:val="20"/>
        </w:rPr>
        <w:t xml:space="preserve">for </w:t>
      </w:r>
      <w:r w:rsidR="00FB2844">
        <w:rPr>
          <w:sz w:val="20"/>
        </w:rPr>
        <w:t xml:space="preserve">a minimum of </w:t>
      </w:r>
      <w:r w:rsidR="005075F9" w:rsidRPr="0084072B">
        <w:rPr>
          <w:sz w:val="20"/>
        </w:rPr>
        <w:t>60</w:t>
      </w:r>
      <w:r w:rsidR="00FB55BF" w:rsidRPr="0084072B">
        <w:rPr>
          <w:sz w:val="20"/>
        </w:rPr>
        <w:t>%</w:t>
      </w:r>
      <w:r w:rsidR="00C317D7" w:rsidRPr="0084072B">
        <w:rPr>
          <w:sz w:val="20"/>
        </w:rPr>
        <w:t xml:space="preserve"> </w:t>
      </w:r>
      <w:r w:rsidR="00A06E11" w:rsidRPr="0084072B">
        <w:rPr>
          <w:sz w:val="20"/>
        </w:rPr>
        <w:t xml:space="preserve">of Early Years </w:t>
      </w:r>
      <w:r w:rsidR="00AF3F81" w:rsidRPr="0084072B">
        <w:rPr>
          <w:sz w:val="20"/>
        </w:rPr>
        <w:t xml:space="preserve">organisations </w:t>
      </w:r>
      <w:r w:rsidR="00A40F3A" w:rsidRPr="0084072B">
        <w:rPr>
          <w:sz w:val="20"/>
        </w:rPr>
        <w:t>to attend</w:t>
      </w:r>
      <w:r w:rsidR="009623FE" w:rsidRPr="0084072B">
        <w:rPr>
          <w:sz w:val="20"/>
        </w:rPr>
        <w:t xml:space="preserve"> the entry level training</w:t>
      </w:r>
      <w:r w:rsidR="00DD4554" w:rsidRPr="0084072B">
        <w:rPr>
          <w:sz w:val="20"/>
        </w:rPr>
        <w:t xml:space="preserve">. </w:t>
      </w:r>
      <w:r w:rsidR="005075F9" w:rsidRPr="0084072B">
        <w:rPr>
          <w:sz w:val="20"/>
        </w:rPr>
        <w:t xml:space="preserve">Therefore, we will be offering a series of further dates. </w:t>
      </w:r>
    </w:p>
    <w:p w14:paraId="3E4EAEC3" w14:textId="77777777" w:rsidR="0084072B" w:rsidRDefault="0084072B" w:rsidP="007F637F">
      <w:pPr>
        <w:rPr>
          <w:sz w:val="20"/>
        </w:rPr>
      </w:pPr>
    </w:p>
    <w:p w14:paraId="1044E646" w14:textId="0C0547D1" w:rsidR="005075F9" w:rsidRPr="0084072B" w:rsidRDefault="00483107" w:rsidP="004B774A">
      <w:pPr>
        <w:spacing w:line="276" w:lineRule="auto"/>
        <w:ind w:right="-1"/>
        <w:rPr>
          <w:sz w:val="20"/>
        </w:rPr>
      </w:pPr>
      <w:r w:rsidRPr="0084072B">
        <w:rPr>
          <w:sz w:val="20"/>
        </w:rPr>
        <w:t xml:space="preserve">I appreciate it is difficult to release staff </w:t>
      </w:r>
      <w:r w:rsidR="008444C5">
        <w:rPr>
          <w:sz w:val="20"/>
        </w:rPr>
        <w:t xml:space="preserve">to attend training </w:t>
      </w:r>
      <w:r w:rsidRPr="0084072B">
        <w:rPr>
          <w:sz w:val="20"/>
        </w:rPr>
        <w:t xml:space="preserve">in the current climate, but when we </w:t>
      </w:r>
      <w:proofErr w:type="gramStart"/>
      <w:r w:rsidRPr="0084072B">
        <w:rPr>
          <w:sz w:val="20"/>
        </w:rPr>
        <w:t>have to</w:t>
      </w:r>
      <w:proofErr w:type="gramEnd"/>
      <w:r w:rsidRPr="0084072B">
        <w:rPr>
          <w:sz w:val="20"/>
        </w:rPr>
        <w:t xml:space="preserve"> repeat training sessions it limits </w:t>
      </w:r>
      <w:r w:rsidR="007E0A77">
        <w:rPr>
          <w:sz w:val="20"/>
        </w:rPr>
        <w:t xml:space="preserve">the number of </w:t>
      </w:r>
      <w:r w:rsidR="0095494C">
        <w:rPr>
          <w:sz w:val="20"/>
        </w:rPr>
        <w:t xml:space="preserve">free </w:t>
      </w:r>
      <w:r w:rsidR="007E0A77">
        <w:rPr>
          <w:sz w:val="20"/>
        </w:rPr>
        <w:t xml:space="preserve">places that can be provided on </w:t>
      </w:r>
      <w:r w:rsidR="00F03584">
        <w:rPr>
          <w:sz w:val="20"/>
        </w:rPr>
        <w:t>Tier 2 and Tier 3</w:t>
      </w:r>
      <w:r w:rsidR="0095494C">
        <w:rPr>
          <w:sz w:val="20"/>
        </w:rPr>
        <w:t xml:space="preserve"> training going forward</w:t>
      </w:r>
      <w:r w:rsidR="00F03584">
        <w:rPr>
          <w:sz w:val="20"/>
        </w:rPr>
        <w:t xml:space="preserve">. </w:t>
      </w:r>
      <w:r w:rsidR="00927FE3">
        <w:rPr>
          <w:sz w:val="20"/>
        </w:rPr>
        <w:t xml:space="preserve">Please could I ask that you do your very best to </w:t>
      </w:r>
      <w:r w:rsidR="00FB2844">
        <w:rPr>
          <w:sz w:val="20"/>
        </w:rPr>
        <w:t>attend</w:t>
      </w:r>
      <w:r w:rsidR="00927FE3">
        <w:rPr>
          <w:sz w:val="20"/>
        </w:rPr>
        <w:t xml:space="preserve"> this training which is based on the latest </w:t>
      </w:r>
      <w:r w:rsidR="00FB2844">
        <w:rPr>
          <w:sz w:val="20"/>
        </w:rPr>
        <w:t>research.</w:t>
      </w:r>
    </w:p>
    <w:p w14:paraId="0612A925" w14:textId="77777777" w:rsidR="00BC50B4" w:rsidRPr="0084072B" w:rsidRDefault="00BC50B4" w:rsidP="007F637F">
      <w:pPr>
        <w:rPr>
          <w:sz w:val="20"/>
        </w:rPr>
      </w:pPr>
    </w:p>
    <w:p w14:paraId="471D0F4E" w14:textId="5E3B4FB4" w:rsidR="00BC50B4" w:rsidRPr="0084072B" w:rsidRDefault="00BC50B4" w:rsidP="007F637F">
      <w:pPr>
        <w:rPr>
          <w:sz w:val="20"/>
        </w:rPr>
      </w:pPr>
      <w:r w:rsidRPr="00634B96">
        <w:rPr>
          <w:sz w:val="20"/>
        </w:rPr>
        <w:t>You can book onto the training at this link:</w:t>
      </w:r>
      <w:r w:rsidR="00634B96">
        <w:rPr>
          <w:sz w:val="20"/>
        </w:rPr>
        <w:t xml:space="preserve"> </w:t>
      </w:r>
      <w:hyperlink r:id="rId13" w:anchor="focus=ev-sm86-20240502180000" w:history="1">
        <w:proofErr w:type="spellStart"/>
        <w:r w:rsidR="00634B96" w:rsidRPr="00634B96">
          <w:rPr>
            <w:rStyle w:val="Hyperlink"/>
            <w:sz w:val="20"/>
          </w:rPr>
          <w:t>Wellcomm</w:t>
        </w:r>
        <w:proofErr w:type="spellEnd"/>
        <w:r w:rsidR="00634B96" w:rsidRPr="00634B96">
          <w:rPr>
            <w:rStyle w:val="Hyperlink"/>
            <w:sz w:val="20"/>
          </w:rPr>
          <w:t xml:space="preserve"> Training</w:t>
        </w:r>
      </w:hyperlink>
    </w:p>
    <w:p w14:paraId="17E5AF96" w14:textId="77777777" w:rsidR="00BC50B4" w:rsidRPr="0084072B" w:rsidRDefault="00BC50B4" w:rsidP="007F637F">
      <w:pPr>
        <w:rPr>
          <w:sz w:val="20"/>
        </w:rPr>
      </w:pPr>
    </w:p>
    <w:p w14:paraId="19193A46" w14:textId="30BA8032" w:rsidR="00BC50B4" w:rsidRPr="0084072B" w:rsidRDefault="00BC50B4" w:rsidP="007F637F">
      <w:pPr>
        <w:rPr>
          <w:sz w:val="20"/>
        </w:rPr>
      </w:pPr>
      <w:r w:rsidRPr="0084072B">
        <w:rPr>
          <w:sz w:val="20"/>
        </w:rPr>
        <w:t xml:space="preserve">A member of my team will also be in contact with you </w:t>
      </w:r>
      <w:proofErr w:type="gramStart"/>
      <w:r w:rsidRPr="0084072B">
        <w:rPr>
          <w:sz w:val="20"/>
        </w:rPr>
        <w:t>in the near future</w:t>
      </w:r>
      <w:proofErr w:type="gramEnd"/>
      <w:r w:rsidRPr="0084072B">
        <w:rPr>
          <w:sz w:val="20"/>
        </w:rPr>
        <w:t xml:space="preserve"> to </w:t>
      </w:r>
      <w:r w:rsidR="00C62603" w:rsidRPr="0084072B">
        <w:rPr>
          <w:sz w:val="20"/>
        </w:rPr>
        <w:t xml:space="preserve">assist with </w:t>
      </w:r>
      <w:r w:rsidR="00F03584">
        <w:rPr>
          <w:sz w:val="20"/>
        </w:rPr>
        <w:t xml:space="preserve">booking </w:t>
      </w:r>
      <w:r w:rsidR="00C62603" w:rsidRPr="0084072B">
        <w:rPr>
          <w:sz w:val="20"/>
        </w:rPr>
        <w:t xml:space="preserve">arrangements. </w:t>
      </w:r>
    </w:p>
    <w:p w14:paraId="2568D75B" w14:textId="77777777" w:rsidR="00245CD0" w:rsidRPr="00560F6C" w:rsidRDefault="00245CD0" w:rsidP="007F637F">
      <w:pPr>
        <w:rPr>
          <w:b/>
          <w:bCs/>
          <w:color w:val="002060"/>
          <w:sz w:val="16"/>
          <w:szCs w:val="16"/>
        </w:rPr>
      </w:pPr>
    </w:p>
    <w:p w14:paraId="1AE38A38" w14:textId="156AFBEF" w:rsidR="0056445E" w:rsidRPr="00F03584" w:rsidRDefault="00544E92" w:rsidP="00F03584">
      <w:pPr>
        <w:rPr>
          <w:sz w:val="20"/>
        </w:rPr>
      </w:pPr>
      <w:bookmarkStart w:id="5" w:name="Sincerely"/>
      <w:bookmarkEnd w:id="5"/>
      <w:r w:rsidRPr="00F03584">
        <w:rPr>
          <w:sz w:val="20"/>
        </w:rPr>
        <w:t>Yours sincerel</w:t>
      </w:r>
      <w:bookmarkStart w:id="6" w:name="FromScript"/>
      <w:bookmarkEnd w:id="6"/>
      <w:r w:rsidR="00F03584">
        <w:rPr>
          <w:sz w:val="20"/>
        </w:rPr>
        <w:t>y</w:t>
      </w:r>
    </w:p>
    <w:p w14:paraId="65774DE1" w14:textId="77777777" w:rsidR="0056445E" w:rsidRDefault="0056445E" w:rsidP="0056445E">
      <w:pPr>
        <w:pStyle w:val="Salutation"/>
        <w:spacing w:before="0"/>
      </w:pPr>
    </w:p>
    <w:p w14:paraId="5AB13816" w14:textId="248D7FD8" w:rsidR="0056445E" w:rsidRDefault="0056445E" w:rsidP="0056445E">
      <w:pPr>
        <w:rPr>
          <w:rFonts w:ascii="Bradley Hand ITC" w:hAnsi="Bradley Hand ITC"/>
          <w:sz w:val="24"/>
          <w:szCs w:val="24"/>
        </w:rPr>
      </w:pPr>
      <w:r w:rsidRPr="00F03584">
        <w:rPr>
          <w:rFonts w:ascii="Bradley Hand ITC" w:hAnsi="Bradley Hand ITC"/>
          <w:sz w:val="24"/>
          <w:szCs w:val="24"/>
        </w:rPr>
        <w:t>Amand</w:t>
      </w:r>
      <w:r w:rsidR="00E2125D" w:rsidRPr="00F03584">
        <w:rPr>
          <w:rFonts w:ascii="Bradley Hand ITC" w:hAnsi="Bradley Hand ITC"/>
          <w:sz w:val="24"/>
          <w:szCs w:val="24"/>
        </w:rPr>
        <w:t>a King</w:t>
      </w:r>
    </w:p>
    <w:p w14:paraId="75D5EC28" w14:textId="77777777" w:rsidR="00F03584" w:rsidRPr="00F03584" w:rsidRDefault="00F03584" w:rsidP="0056445E">
      <w:pPr>
        <w:rPr>
          <w:rFonts w:ascii="Bradley Hand ITC" w:hAnsi="Bradley Hand ITC"/>
          <w:sz w:val="16"/>
          <w:szCs w:val="16"/>
        </w:rPr>
      </w:pPr>
    </w:p>
    <w:p w14:paraId="7BF5875F" w14:textId="2A1C2D02" w:rsidR="00730299" w:rsidRPr="00F03584" w:rsidRDefault="0056022B" w:rsidP="00F03584">
      <w:pPr>
        <w:pStyle w:val="Salutation"/>
        <w:spacing w:before="0"/>
        <w:rPr>
          <w:sz w:val="20"/>
        </w:rPr>
      </w:pPr>
      <w:r w:rsidRPr="00F03584">
        <w:rPr>
          <w:sz w:val="20"/>
        </w:rPr>
        <w:t>Senior Adviser</w:t>
      </w:r>
      <w:r w:rsidR="0056445E" w:rsidRPr="00F03584">
        <w:rPr>
          <w:sz w:val="20"/>
        </w:rPr>
        <w:t>: Birth to Five</w:t>
      </w:r>
      <w:r w:rsidR="00F03584">
        <w:rPr>
          <w:sz w:val="20"/>
        </w:rPr>
        <w:t xml:space="preserve"> </w:t>
      </w:r>
      <w:r w:rsidR="00544E92" w:rsidRPr="00F03584">
        <w:rPr>
          <w:sz w:val="20"/>
        </w:rPr>
        <w:t>Coventry City Council</w:t>
      </w:r>
    </w:p>
    <w:sectPr w:rsidR="00730299" w:rsidRPr="00F03584" w:rsidSect="004B774A">
      <w:footerReference w:type="default" r:id="rId14"/>
      <w:footerReference w:type="first" r:id="rId15"/>
      <w:type w:val="continuous"/>
      <w:pgSz w:w="11907" w:h="16840" w:code="9"/>
      <w:pgMar w:top="1276" w:right="708" w:bottom="1276" w:left="993" w:header="510" w:footer="454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58768" w14:textId="77777777" w:rsidR="00AA01FF" w:rsidRDefault="00AA01FF">
      <w:r>
        <w:separator/>
      </w:r>
    </w:p>
  </w:endnote>
  <w:endnote w:type="continuationSeparator" w:id="0">
    <w:p w14:paraId="7BF58769" w14:textId="77777777" w:rsidR="00AA01FF" w:rsidRDefault="00AA0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4EC0C96-3CB5-4A77-A318-0C415824DC5C}"/>
    <w:embedBold r:id="rId2" w:fontKey="{DF080ADA-8475-4BF4-A5B2-0769A9015807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  <w:embedRegular r:id="rId3" w:subsetted="1" w:fontKey="{7485BF66-1B9D-495C-929A-DE107E30F5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876A" w14:textId="77777777"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D76C09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 w14:paraId="7BF5876E" w14:textId="77777777">
      <w:trPr>
        <w:cantSplit/>
        <w:trHeight w:val="1160"/>
      </w:trPr>
      <w:tc>
        <w:tcPr>
          <w:tcW w:w="6917" w:type="dxa"/>
          <w:vAlign w:val="bottom"/>
        </w:tcPr>
        <w:p w14:paraId="7BF5876B" w14:textId="77777777" w:rsidR="00FE55BA" w:rsidRDefault="00FE55BA">
          <w:bookmarkStart w:id="7" w:name="FooterLogo"/>
          <w:bookmarkEnd w:id="7"/>
        </w:p>
      </w:tc>
      <w:tc>
        <w:tcPr>
          <w:tcW w:w="113" w:type="dxa"/>
          <w:tcBorders>
            <w:left w:val="nil"/>
          </w:tcBorders>
          <w:vAlign w:val="bottom"/>
        </w:tcPr>
        <w:p w14:paraId="7BF5876C" w14:textId="77777777" w:rsidR="00FE55BA" w:rsidRDefault="00FE55BA"/>
      </w:tc>
      <w:tc>
        <w:tcPr>
          <w:tcW w:w="2540" w:type="dxa"/>
          <w:vAlign w:val="bottom"/>
        </w:tcPr>
        <w:p w14:paraId="7BF5876D" w14:textId="77777777" w:rsidR="00FE55BA" w:rsidRDefault="00FE55BA">
          <w:pPr>
            <w:pStyle w:val="ServiceFooter"/>
          </w:pPr>
          <w:bookmarkStart w:id="8" w:name="ServiceFooter"/>
          <w:bookmarkEnd w:id="8"/>
        </w:p>
      </w:tc>
    </w:tr>
  </w:tbl>
  <w:p w14:paraId="7BF5876F" w14:textId="77777777"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58766" w14:textId="77777777" w:rsidR="00AA01FF" w:rsidRDefault="00AA01FF">
      <w:r>
        <w:separator/>
      </w:r>
    </w:p>
  </w:footnote>
  <w:footnote w:type="continuationSeparator" w:id="0">
    <w:p w14:paraId="7BF58767" w14:textId="77777777" w:rsidR="00AA01FF" w:rsidRDefault="00AA01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941B2"/>
    <w:multiLevelType w:val="multilevel"/>
    <w:tmpl w:val="2E84D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E7576A"/>
    <w:multiLevelType w:val="multilevel"/>
    <w:tmpl w:val="6908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AA6069D"/>
    <w:multiLevelType w:val="multilevel"/>
    <w:tmpl w:val="C7C0A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58C376A"/>
    <w:multiLevelType w:val="hybridMultilevel"/>
    <w:tmpl w:val="31120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3EA6266F"/>
    <w:multiLevelType w:val="hybridMultilevel"/>
    <w:tmpl w:val="6CA47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806228"/>
    <w:multiLevelType w:val="multilevel"/>
    <w:tmpl w:val="B0621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8757DB"/>
    <w:multiLevelType w:val="hybridMultilevel"/>
    <w:tmpl w:val="6ECC0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FF07E5"/>
    <w:multiLevelType w:val="hybridMultilevel"/>
    <w:tmpl w:val="3BDA6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977143"/>
    <w:multiLevelType w:val="multilevel"/>
    <w:tmpl w:val="D3CE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86655717">
    <w:abstractNumId w:val="5"/>
  </w:num>
  <w:num w:numId="2" w16cid:durableId="1809856510">
    <w:abstractNumId w:val="1"/>
  </w:num>
  <w:num w:numId="3" w16cid:durableId="401097363">
    <w:abstractNumId w:val="1"/>
  </w:num>
  <w:num w:numId="4" w16cid:durableId="895513359">
    <w:abstractNumId w:val="1"/>
  </w:num>
  <w:num w:numId="5" w16cid:durableId="1022129003">
    <w:abstractNumId w:val="2"/>
  </w:num>
  <w:num w:numId="6" w16cid:durableId="388379303">
    <w:abstractNumId w:val="3"/>
  </w:num>
  <w:num w:numId="7" w16cid:durableId="1305965577">
    <w:abstractNumId w:val="8"/>
  </w:num>
  <w:num w:numId="8" w16cid:durableId="672101057">
    <w:abstractNumId w:val="4"/>
  </w:num>
  <w:num w:numId="9" w16cid:durableId="247082641">
    <w:abstractNumId w:val="6"/>
  </w:num>
  <w:num w:numId="10" w16cid:durableId="1041711327">
    <w:abstractNumId w:val="7"/>
  </w:num>
  <w:num w:numId="11" w16cid:durableId="1479951818">
    <w:abstractNumId w:val="10"/>
  </w:num>
  <w:num w:numId="12" w16cid:durableId="1365331413">
    <w:abstractNumId w:val="0"/>
  </w:num>
  <w:num w:numId="13" w16cid:durableId="1294097129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RUN" w:val="0"/>
  </w:docVars>
  <w:rsids>
    <w:rsidRoot w:val="00AA01FF"/>
    <w:rsid w:val="000126BE"/>
    <w:rsid w:val="00045C49"/>
    <w:rsid w:val="0005594A"/>
    <w:rsid w:val="00061CDC"/>
    <w:rsid w:val="000A6E00"/>
    <w:rsid w:val="000B69D1"/>
    <w:rsid w:val="000C21C5"/>
    <w:rsid w:val="000D7325"/>
    <w:rsid w:val="000E4D53"/>
    <w:rsid w:val="000E5758"/>
    <w:rsid w:val="00114A04"/>
    <w:rsid w:val="001420A0"/>
    <w:rsid w:val="00151414"/>
    <w:rsid w:val="00173987"/>
    <w:rsid w:val="00180FCB"/>
    <w:rsid w:val="00187D1A"/>
    <w:rsid w:val="00197C53"/>
    <w:rsid w:val="001D0C70"/>
    <w:rsid w:val="00241132"/>
    <w:rsid w:val="002440AB"/>
    <w:rsid w:val="00245CD0"/>
    <w:rsid w:val="00263FF3"/>
    <w:rsid w:val="00267860"/>
    <w:rsid w:val="002752E2"/>
    <w:rsid w:val="002949AF"/>
    <w:rsid w:val="002A3B6F"/>
    <w:rsid w:val="002A4CE9"/>
    <w:rsid w:val="00302B71"/>
    <w:rsid w:val="003062F7"/>
    <w:rsid w:val="003350B4"/>
    <w:rsid w:val="0034281B"/>
    <w:rsid w:val="003514D4"/>
    <w:rsid w:val="00360EE1"/>
    <w:rsid w:val="00373A64"/>
    <w:rsid w:val="0039039B"/>
    <w:rsid w:val="0039218A"/>
    <w:rsid w:val="003B30B7"/>
    <w:rsid w:val="003C1149"/>
    <w:rsid w:val="003C517D"/>
    <w:rsid w:val="00404DFD"/>
    <w:rsid w:val="00445699"/>
    <w:rsid w:val="00483107"/>
    <w:rsid w:val="00493BA7"/>
    <w:rsid w:val="004B2B18"/>
    <w:rsid w:val="004B36E9"/>
    <w:rsid w:val="004B774A"/>
    <w:rsid w:val="004C31D3"/>
    <w:rsid w:val="004D108E"/>
    <w:rsid w:val="004F66FC"/>
    <w:rsid w:val="004F67C1"/>
    <w:rsid w:val="005075F9"/>
    <w:rsid w:val="005235CE"/>
    <w:rsid w:val="0054384C"/>
    <w:rsid w:val="00544E92"/>
    <w:rsid w:val="005568B6"/>
    <w:rsid w:val="0056022B"/>
    <w:rsid w:val="00560F6C"/>
    <w:rsid w:val="0056445E"/>
    <w:rsid w:val="005C2DA6"/>
    <w:rsid w:val="005C5B83"/>
    <w:rsid w:val="006061EF"/>
    <w:rsid w:val="00623418"/>
    <w:rsid w:val="00634B96"/>
    <w:rsid w:val="0063688C"/>
    <w:rsid w:val="0065351D"/>
    <w:rsid w:val="006752D9"/>
    <w:rsid w:val="006A1207"/>
    <w:rsid w:val="006A4074"/>
    <w:rsid w:val="006E539A"/>
    <w:rsid w:val="007019CA"/>
    <w:rsid w:val="00710759"/>
    <w:rsid w:val="00713490"/>
    <w:rsid w:val="00730299"/>
    <w:rsid w:val="00754868"/>
    <w:rsid w:val="007A42EA"/>
    <w:rsid w:val="007C4345"/>
    <w:rsid w:val="007D50D6"/>
    <w:rsid w:val="007E0A77"/>
    <w:rsid w:val="007F3F97"/>
    <w:rsid w:val="007F4E16"/>
    <w:rsid w:val="007F637F"/>
    <w:rsid w:val="00801AF5"/>
    <w:rsid w:val="0081492F"/>
    <w:rsid w:val="00836108"/>
    <w:rsid w:val="0084072B"/>
    <w:rsid w:val="008444C5"/>
    <w:rsid w:val="008A6308"/>
    <w:rsid w:val="008D02DC"/>
    <w:rsid w:val="008F52C9"/>
    <w:rsid w:val="00905EE0"/>
    <w:rsid w:val="009172E9"/>
    <w:rsid w:val="00925035"/>
    <w:rsid w:val="00927FE3"/>
    <w:rsid w:val="0095494C"/>
    <w:rsid w:val="00955351"/>
    <w:rsid w:val="009623FE"/>
    <w:rsid w:val="00966569"/>
    <w:rsid w:val="009739BC"/>
    <w:rsid w:val="009872FC"/>
    <w:rsid w:val="00990688"/>
    <w:rsid w:val="00997477"/>
    <w:rsid w:val="009D5D40"/>
    <w:rsid w:val="009F4120"/>
    <w:rsid w:val="009F6898"/>
    <w:rsid w:val="00A02371"/>
    <w:rsid w:val="00A03942"/>
    <w:rsid w:val="00A06E11"/>
    <w:rsid w:val="00A37567"/>
    <w:rsid w:val="00A40F3A"/>
    <w:rsid w:val="00A6399C"/>
    <w:rsid w:val="00A65738"/>
    <w:rsid w:val="00A71F36"/>
    <w:rsid w:val="00A9133A"/>
    <w:rsid w:val="00A91D99"/>
    <w:rsid w:val="00AA01FF"/>
    <w:rsid w:val="00AD3634"/>
    <w:rsid w:val="00AD3E85"/>
    <w:rsid w:val="00AD58D6"/>
    <w:rsid w:val="00AF3F81"/>
    <w:rsid w:val="00AF6AB8"/>
    <w:rsid w:val="00AF7A8E"/>
    <w:rsid w:val="00B033BE"/>
    <w:rsid w:val="00B11702"/>
    <w:rsid w:val="00B4132A"/>
    <w:rsid w:val="00B47EBA"/>
    <w:rsid w:val="00B533C7"/>
    <w:rsid w:val="00B71930"/>
    <w:rsid w:val="00B7256B"/>
    <w:rsid w:val="00B95A25"/>
    <w:rsid w:val="00BA69CD"/>
    <w:rsid w:val="00BB29F8"/>
    <w:rsid w:val="00BC2273"/>
    <w:rsid w:val="00BC50B4"/>
    <w:rsid w:val="00BD0990"/>
    <w:rsid w:val="00BD0CAA"/>
    <w:rsid w:val="00BF01DE"/>
    <w:rsid w:val="00BF3772"/>
    <w:rsid w:val="00C017C0"/>
    <w:rsid w:val="00C145C4"/>
    <w:rsid w:val="00C22BB6"/>
    <w:rsid w:val="00C317D7"/>
    <w:rsid w:val="00C62603"/>
    <w:rsid w:val="00C84291"/>
    <w:rsid w:val="00C9175A"/>
    <w:rsid w:val="00CA6AE0"/>
    <w:rsid w:val="00CD1FB0"/>
    <w:rsid w:val="00CF4F35"/>
    <w:rsid w:val="00D02453"/>
    <w:rsid w:val="00D02F1F"/>
    <w:rsid w:val="00D12DCD"/>
    <w:rsid w:val="00D25FEC"/>
    <w:rsid w:val="00D51426"/>
    <w:rsid w:val="00D750BD"/>
    <w:rsid w:val="00D76C09"/>
    <w:rsid w:val="00DA549D"/>
    <w:rsid w:val="00DA7C3F"/>
    <w:rsid w:val="00DD4554"/>
    <w:rsid w:val="00DF0160"/>
    <w:rsid w:val="00E2125D"/>
    <w:rsid w:val="00E47558"/>
    <w:rsid w:val="00E53E62"/>
    <w:rsid w:val="00E5551F"/>
    <w:rsid w:val="00E7149D"/>
    <w:rsid w:val="00EA3DCE"/>
    <w:rsid w:val="00EB27ED"/>
    <w:rsid w:val="00EB521A"/>
    <w:rsid w:val="00EB68C3"/>
    <w:rsid w:val="00EC2B52"/>
    <w:rsid w:val="00EF66FF"/>
    <w:rsid w:val="00EF7AFD"/>
    <w:rsid w:val="00F01F17"/>
    <w:rsid w:val="00F03584"/>
    <w:rsid w:val="00F140AE"/>
    <w:rsid w:val="00F219C5"/>
    <w:rsid w:val="00F25477"/>
    <w:rsid w:val="00F3150F"/>
    <w:rsid w:val="00F3490A"/>
    <w:rsid w:val="00F55977"/>
    <w:rsid w:val="00F748D0"/>
    <w:rsid w:val="00FA5919"/>
    <w:rsid w:val="00FB2844"/>
    <w:rsid w:val="00FB55BF"/>
    <w:rsid w:val="00FD3A72"/>
    <w:rsid w:val="00FE55BA"/>
    <w:rsid w:val="00FF339C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7BF5872D"/>
  <w15:docId w15:val="{BABC46DD-EAC2-4303-B3C1-F932AC48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link w:val="SalutationChar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customStyle="1" w:styleId="PancC">
    <w:name w:val="PancC"/>
    <w:basedOn w:val="RecipientAddress"/>
    <w:rPr>
      <w:b/>
      <w:sz w:val="19"/>
    </w:rPr>
  </w:style>
  <w:style w:type="character" w:styleId="Hyperlink">
    <w:name w:val="Hyperlink"/>
    <w:rsid w:val="00544E92"/>
    <w:rPr>
      <w:color w:val="0000FF"/>
      <w:u w:val="single"/>
    </w:rPr>
  </w:style>
  <w:style w:type="character" w:customStyle="1" w:styleId="SalutationChar">
    <w:name w:val="Salutation Char"/>
    <w:basedOn w:val="DefaultParagraphFont"/>
    <w:link w:val="Salutation"/>
    <w:rsid w:val="00544E92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250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25035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E4755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56022B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F637F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45CD0"/>
  </w:style>
  <w:style w:type="character" w:customStyle="1" w:styleId="eop">
    <w:name w:val="eop"/>
    <w:basedOn w:val="DefaultParagraphFont"/>
    <w:rsid w:val="00245CD0"/>
  </w:style>
  <w:style w:type="paragraph" w:styleId="ListParagraph">
    <w:name w:val="List Paragraph"/>
    <w:basedOn w:val="Normal"/>
    <w:uiPriority w:val="34"/>
    <w:qFormat/>
    <w:rsid w:val="00DA7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1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ookwhen.com/eycoursebook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oventry.gov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jsi150\Downloads\Corporate_letter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87C2D279EDC74990A660132316008D" ma:contentTypeVersion="15" ma:contentTypeDescription="Create a new document." ma:contentTypeScope="" ma:versionID="2262d205ab6e121488755f2d882e8573">
  <xsd:schema xmlns:xsd="http://www.w3.org/2001/XMLSchema" xmlns:xs="http://www.w3.org/2001/XMLSchema" xmlns:p="http://schemas.microsoft.com/office/2006/metadata/properties" xmlns:ns2="2379766f-f1c0-4510-971d-dce740ebef53" xmlns:ns3="3d9c917f-d8cd-4504-b094-15ea605748a2" targetNamespace="http://schemas.microsoft.com/office/2006/metadata/properties" ma:root="true" ma:fieldsID="7973a268acadb27b3684a3e46d2e3b39" ns2:_="" ns3:_="">
    <xsd:import namespace="2379766f-f1c0-4510-971d-dce740ebef53"/>
    <xsd:import namespace="3d9c917f-d8cd-4504-b094-15ea605748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79766f-f1c0-4510-971d-dce740ebef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9c917f-d8cd-4504-b094-15ea605748a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20b5a06-f49f-45e7-9396-f740ef5d6d1d}" ma:internalName="TaxCatchAll" ma:showField="CatchAllData" ma:web="3d9c917f-d8cd-4504-b094-15ea605748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d9c917f-d8cd-4504-b094-15ea605748a2" xsi:nil="true"/>
    <lcf76f155ced4ddcb4097134ff3c332f xmlns="2379766f-f1c0-4510-971d-dce740ebef5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8D6D4-1C39-4F0A-96F1-F200705C54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379F84-9809-4535-93F0-EFD074298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79766f-f1c0-4510-971d-dce740ebef53"/>
    <ds:schemaRef ds:uri="3d9c917f-d8cd-4504-b094-15ea605748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14DC50-EE0B-41CC-B2E8-13F401DBC764}">
  <ds:schemaRefs>
    <ds:schemaRef ds:uri="2379766f-f1c0-4510-971d-dce740ebef53"/>
    <ds:schemaRef ds:uri="3d9c917f-d8cd-4504-b094-15ea605748a2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6B53B46-8BC0-499F-B389-6E3430201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Corporate_letter_template</Template>
  <TotalTime>1885</TotalTime>
  <Pages>1</Pages>
  <Words>445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Coventry City Council Letter Template</vt:lpstr>
    </vt:vector>
  </TitlesOfParts>
  <Company>Coventry City Council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Coventry City Council Letter Template</dc:title>
  <dc:creator>Simpson, Jane</dc:creator>
  <cp:lastModifiedBy>Bale, Liz</cp:lastModifiedBy>
  <cp:revision>68</cp:revision>
  <cp:lastPrinted>2017-01-18T12:53:00Z</cp:lastPrinted>
  <dcterms:created xsi:type="dcterms:W3CDTF">2024-04-12T14:28:00Z</dcterms:created>
  <dcterms:modified xsi:type="dcterms:W3CDTF">2024-04-22T08:24:00Z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0x010100C387C2D279EDC74990A660132316008D</vt:lpwstr>
  </property>
  <property fmtid="{D5CDD505-2E9C-101B-9397-08002B2CF9AE}" pid="6" name="MediaServiceImageTags">
    <vt:lpwstr/>
  </property>
</Properties>
</file>